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82D5" w14:textId="2F4DA606" w:rsidR="005939A2" w:rsidRPr="00661122" w:rsidRDefault="005939A2" w:rsidP="005939A2">
      <w:pPr>
        <w:rPr>
          <w:rFonts w:ascii="Arial" w:hAnsi="Arial" w:cs="Arial"/>
          <w:lang w:val="es-PE" w:eastAsia="es-ES"/>
        </w:rPr>
      </w:pPr>
    </w:p>
    <w:p w14:paraId="5BCA9BB1" w14:textId="77777777" w:rsidR="005939A2" w:rsidRPr="00661122" w:rsidRDefault="005939A2" w:rsidP="005939A2">
      <w:pPr>
        <w:keepNext/>
        <w:keepLines/>
        <w:spacing w:after="5" w:line="249" w:lineRule="auto"/>
        <w:ind w:left="21" w:right="-1" w:hanging="10"/>
        <w:jc w:val="center"/>
        <w:outlineLvl w:val="0"/>
        <w:rPr>
          <w:rFonts w:ascii="Arial" w:eastAsia="Arial" w:hAnsi="Arial" w:cs="Arial"/>
          <w:b/>
          <w:u w:color="000000"/>
          <w:lang w:val="es-PE"/>
        </w:rPr>
      </w:pPr>
    </w:p>
    <w:p w14:paraId="06C3C446" w14:textId="77777777" w:rsidR="005939A2" w:rsidRPr="00661122" w:rsidRDefault="005939A2" w:rsidP="005939A2">
      <w:pPr>
        <w:keepNext/>
        <w:keepLines/>
        <w:spacing w:after="5" w:line="249" w:lineRule="auto"/>
        <w:ind w:left="21" w:right="-1" w:hanging="10"/>
        <w:jc w:val="center"/>
        <w:outlineLvl w:val="0"/>
        <w:rPr>
          <w:rFonts w:ascii="Arial" w:eastAsia="Arial" w:hAnsi="Arial" w:cs="Arial"/>
          <w:b/>
          <w:u w:val="single" w:color="000000"/>
          <w:lang w:val="es-PE"/>
        </w:rPr>
      </w:pPr>
      <w:r w:rsidRPr="00661122">
        <w:rPr>
          <w:rFonts w:ascii="Arial" w:eastAsia="Arial" w:hAnsi="Arial" w:cs="Arial"/>
          <w:b/>
          <w:u w:color="000000"/>
          <w:lang w:val="es-PE"/>
        </w:rPr>
        <w:t>DECLARACIÓN JURADA DE NO ENCONTRARSE IMPEDIDO DE CONTRATAR CON EL ESTADO Y TENER CONFLICTO DE INTERESES CON PETROPERÚ</w:t>
      </w:r>
    </w:p>
    <w:p w14:paraId="1F4D6548" w14:textId="77777777" w:rsidR="005939A2" w:rsidRPr="00661122" w:rsidRDefault="005939A2" w:rsidP="005939A2">
      <w:pPr>
        <w:spacing w:after="107" w:line="259" w:lineRule="auto"/>
        <w:ind w:left="19"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b/>
          <w:lang w:val="es-PE"/>
        </w:rPr>
        <w:t xml:space="preserve"> </w:t>
      </w:r>
    </w:p>
    <w:p w14:paraId="7733494E" w14:textId="77777777" w:rsidR="005939A2" w:rsidRPr="00661122" w:rsidRDefault="005939A2" w:rsidP="005939A2">
      <w:pPr>
        <w:spacing w:after="95"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  Lugar, ……. de……</w:t>
      </w:r>
      <w:proofErr w:type="gramStart"/>
      <w:r w:rsidRPr="00661122">
        <w:rPr>
          <w:rFonts w:ascii="Arial" w:eastAsia="Arial" w:hAnsi="Arial" w:cs="Arial"/>
          <w:lang w:val="es-PE"/>
        </w:rPr>
        <w:t>…….</w:t>
      </w:r>
      <w:proofErr w:type="gramEnd"/>
      <w:r w:rsidRPr="00661122">
        <w:rPr>
          <w:rFonts w:ascii="Arial" w:eastAsia="Arial" w:hAnsi="Arial" w:cs="Arial"/>
          <w:lang w:val="es-PE"/>
        </w:rPr>
        <w:t xml:space="preserve">.de 20xx </w:t>
      </w:r>
    </w:p>
    <w:p w14:paraId="0590207D" w14:textId="77777777" w:rsidR="005939A2" w:rsidRPr="00661122" w:rsidRDefault="005939A2" w:rsidP="005939A2">
      <w:pPr>
        <w:spacing w:after="4" w:line="250" w:lineRule="auto"/>
        <w:ind w:left="113" w:right="-1" w:hanging="10"/>
        <w:jc w:val="both"/>
        <w:rPr>
          <w:rFonts w:ascii="Arial" w:eastAsia="Arial" w:hAnsi="Arial" w:cs="Arial"/>
          <w:b/>
          <w:lang w:val="es-PE"/>
        </w:rPr>
      </w:pPr>
    </w:p>
    <w:p w14:paraId="053B054D" w14:textId="77777777" w:rsidR="005939A2" w:rsidRPr="00661122" w:rsidRDefault="005939A2" w:rsidP="005939A2">
      <w:pPr>
        <w:spacing w:after="4" w:line="250" w:lineRule="auto"/>
        <w:ind w:left="113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b/>
          <w:lang w:val="es-PE"/>
        </w:rPr>
        <w:t xml:space="preserve">Señores: </w:t>
      </w:r>
    </w:p>
    <w:p w14:paraId="4446FCB1" w14:textId="77777777" w:rsidR="005939A2" w:rsidRPr="00661122" w:rsidRDefault="005939A2" w:rsidP="005939A2">
      <w:pPr>
        <w:spacing w:after="4" w:line="250" w:lineRule="auto"/>
        <w:ind w:left="113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b/>
          <w:lang w:val="es-PE"/>
        </w:rPr>
        <w:t xml:space="preserve">Petróleos del Perú – </w:t>
      </w:r>
    </w:p>
    <w:p w14:paraId="7258E219" w14:textId="77777777" w:rsidR="005939A2" w:rsidRDefault="005939A2" w:rsidP="005939A2">
      <w:pPr>
        <w:spacing w:after="4" w:line="250" w:lineRule="auto"/>
        <w:ind w:left="113" w:right="-1" w:hanging="10"/>
        <w:jc w:val="both"/>
        <w:rPr>
          <w:rFonts w:ascii="Arial" w:eastAsia="Arial" w:hAnsi="Arial" w:cs="Arial"/>
          <w:b/>
          <w:lang w:val="es-PE"/>
        </w:rPr>
      </w:pPr>
      <w:proofErr w:type="spellStart"/>
      <w:r w:rsidRPr="00661122">
        <w:rPr>
          <w:rFonts w:ascii="Arial" w:eastAsia="Arial" w:hAnsi="Arial" w:cs="Arial"/>
          <w:b/>
          <w:lang w:val="es-PE"/>
        </w:rPr>
        <w:t>PETROPERU</w:t>
      </w:r>
      <w:proofErr w:type="spellEnd"/>
      <w:r w:rsidRPr="00661122">
        <w:rPr>
          <w:rFonts w:ascii="Arial" w:eastAsia="Arial" w:hAnsi="Arial" w:cs="Arial"/>
          <w:b/>
          <w:lang w:val="es-PE"/>
        </w:rPr>
        <w:t xml:space="preserve"> S.A. </w:t>
      </w:r>
      <w:r w:rsidRPr="00661122">
        <w:rPr>
          <w:rFonts w:ascii="Arial" w:eastAsia="Arial" w:hAnsi="Arial" w:cs="Arial"/>
          <w:b/>
          <w:u w:val="single" w:color="000000"/>
          <w:lang w:val="es-PE"/>
        </w:rPr>
        <w:t>Presente. –</w:t>
      </w:r>
      <w:r w:rsidRPr="00661122">
        <w:rPr>
          <w:rFonts w:ascii="Arial" w:eastAsia="Arial" w:hAnsi="Arial" w:cs="Arial"/>
          <w:b/>
          <w:lang w:val="es-PE"/>
        </w:rPr>
        <w:t xml:space="preserve"> </w:t>
      </w:r>
    </w:p>
    <w:p w14:paraId="445933E4" w14:textId="77777777" w:rsidR="002C5191" w:rsidRDefault="002C5191" w:rsidP="005939A2">
      <w:pPr>
        <w:spacing w:after="4" w:line="250" w:lineRule="auto"/>
        <w:ind w:left="113" w:right="-1" w:hanging="10"/>
        <w:jc w:val="both"/>
        <w:rPr>
          <w:rFonts w:ascii="Arial" w:eastAsia="Arial" w:hAnsi="Arial" w:cs="Arial"/>
          <w:lang w:val="es-PE"/>
        </w:rPr>
      </w:pPr>
    </w:p>
    <w:p w14:paraId="08186A12" w14:textId="77777777" w:rsidR="002C5191" w:rsidRPr="00661122" w:rsidRDefault="002C5191" w:rsidP="005939A2">
      <w:pPr>
        <w:spacing w:after="4" w:line="250" w:lineRule="auto"/>
        <w:ind w:left="113" w:right="-1" w:hanging="10"/>
        <w:jc w:val="both"/>
        <w:rPr>
          <w:rFonts w:ascii="Arial" w:eastAsia="Arial" w:hAnsi="Arial" w:cs="Arial"/>
          <w:lang w:val="es-PE"/>
        </w:rPr>
      </w:pPr>
    </w:p>
    <w:p w14:paraId="56E6C414" w14:textId="77777777" w:rsidR="005939A2" w:rsidRPr="00661122" w:rsidRDefault="005939A2" w:rsidP="005939A2">
      <w:pPr>
        <w:spacing w:after="72"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b/>
          <w:lang w:val="es-PE"/>
        </w:rPr>
        <w:t xml:space="preserve"> </w:t>
      </w:r>
    </w:p>
    <w:p w14:paraId="403ED8CB" w14:textId="77777777" w:rsidR="005939A2" w:rsidRPr="00661122" w:rsidRDefault="005939A2" w:rsidP="005939A2">
      <w:pPr>
        <w:spacing w:after="5" w:line="248" w:lineRule="auto"/>
        <w:ind w:left="183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(Razón Social o Nombre del Postor), con </w:t>
      </w:r>
      <w:proofErr w:type="spellStart"/>
      <w:r w:rsidRPr="00661122">
        <w:rPr>
          <w:rFonts w:ascii="Arial" w:eastAsia="Arial" w:hAnsi="Arial" w:cs="Arial"/>
          <w:lang w:val="es-PE"/>
        </w:rPr>
        <w:t>R.U.C</w:t>
      </w:r>
      <w:proofErr w:type="spellEnd"/>
      <w:r w:rsidRPr="00661122">
        <w:rPr>
          <w:rFonts w:ascii="Arial" w:eastAsia="Arial" w:hAnsi="Arial" w:cs="Arial"/>
          <w:lang w:val="es-PE"/>
        </w:rPr>
        <w:t xml:space="preserve">. </w:t>
      </w:r>
      <w:proofErr w:type="spellStart"/>
      <w:r w:rsidRPr="00661122">
        <w:rPr>
          <w:rFonts w:ascii="Arial" w:eastAsia="Arial" w:hAnsi="Arial" w:cs="Arial"/>
          <w:lang w:val="es-PE"/>
        </w:rPr>
        <w:t>Nº</w:t>
      </w:r>
      <w:proofErr w:type="spellEnd"/>
      <w:r w:rsidRPr="00661122">
        <w:rPr>
          <w:rFonts w:ascii="Arial" w:eastAsia="Arial" w:hAnsi="Arial" w:cs="Arial"/>
          <w:lang w:val="es-PE"/>
        </w:rPr>
        <w:t xml:space="preserve"> ……………, con domicilio legal en ................, teléfono..............., correo electrónico……...........…......................, debidamente representada por su Sr. </w:t>
      </w:r>
    </w:p>
    <w:p w14:paraId="460FBC9C" w14:textId="10DAAF78" w:rsidR="005939A2" w:rsidRPr="00661122" w:rsidRDefault="005939A2" w:rsidP="005939A2">
      <w:pPr>
        <w:spacing w:after="201" w:line="248" w:lineRule="auto"/>
        <w:ind w:left="183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…………………, identificado con </w:t>
      </w:r>
      <w:r w:rsidR="00154E87">
        <w:rPr>
          <w:rFonts w:ascii="Arial" w:eastAsia="Arial" w:hAnsi="Arial" w:cs="Arial"/>
          <w:lang w:val="es-PE"/>
        </w:rPr>
        <w:t>Documento de Identidad</w:t>
      </w:r>
      <w:r w:rsidRPr="00661122">
        <w:rPr>
          <w:rFonts w:ascii="Arial" w:eastAsia="Arial" w:hAnsi="Arial" w:cs="Arial"/>
          <w:lang w:val="es-PE"/>
        </w:rPr>
        <w:t xml:space="preserve"> </w:t>
      </w:r>
      <w:proofErr w:type="spellStart"/>
      <w:r w:rsidRPr="00661122">
        <w:rPr>
          <w:rFonts w:ascii="Arial" w:eastAsia="Arial" w:hAnsi="Arial" w:cs="Arial"/>
          <w:lang w:val="es-PE"/>
        </w:rPr>
        <w:t>N°</w:t>
      </w:r>
      <w:proofErr w:type="spellEnd"/>
      <w:r w:rsidRPr="00661122">
        <w:rPr>
          <w:rFonts w:ascii="Arial" w:eastAsia="Arial" w:hAnsi="Arial" w:cs="Arial"/>
          <w:lang w:val="es-PE"/>
        </w:rPr>
        <w:t xml:space="preserve"> …, según Poder inscrito en la Partida </w:t>
      </w:r>
      <w:proofErr w:type="spellStart"/>
      <w:r w:rsidRPr="00661122">
        <w:rPr>
          <w:rFonts w:ascii="Arial" w:eastAsia="Arial" w:hAnsi="Arial" w:cs="Arial"/>
          <w:lang w:val="es-PE"/>
        </w:rPr>
        <w:t>N°</w:t>
      </w:r>
      <w:proofErr w:type="spellEnd"/>
      <w:r w:rsidRPr="00661122">
        <w:rPr>
          <w:rFonts w:ascii="Arial" w:eastAsia="Arial" w:hAnsi="Arial" w:cs="Arial"/>
          <w:lang w:val="es-PE"/>
        </w:rPr>
        <w:t xml:space="preserve">……, del Registro de Personas Jurídicas de………, declaramos bajo juramento lo siguiente: </w:t>
      </w:r>
    </w:p>
    <w:p w14:paraId="64C396D8" w14:textId="77777777" w:rsidR="005939A2" w:rsidRPr="00661122" w:rsidRDefault="005939A2" w:rsidP="005939A2">
      <w:pPr>
        <w:spacing w:after="5" w:line="248" w:lineRule="auto"/>
        <w:ind w:left="183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No tenemos impedimento para contratar con el Estado, conforme a lo dispuesto en la normativa de contrataciones del Estado ni tener Conflicto de Interés </w:t>
      </w:r>
      <w:proofErr w:type="gramStart"/>
      <w:r w:rsidRPr="00661122">
        <w:rPr>
          <w:rFonts w:ascii="Arial" w:eastAsia="Arial" w:hAnsi="Arial" w:cs="Arial"/>
          <w:lang w:val="es-PE"/>
        </w:rPr>
        <w:t>en relación a</w:t>
      </w:r>
      <w:proofErr w:type="gramEnd"/>
      <w:r w:rsidRPr="00661122">
        <w:rPr>
          <w:rFonts w:ascii="Arial" w:eastAsia="Arial" w:hAnsi="Arial" w:cs="Arial"/>
          <w:lang w:val="es-PE"/>
        </w:rPr>
        <w:t xml:space="preserve"> la asesoría y/o patrocinio judicial y/o arbitral y/o administrativo con PETROPERÚ. </w:t>
      </w:r>
    </w:p>
    <w:p w14:paraId="3E7EC512" w14:textId="77777777" w:rsidR="005939A2" w:rsidRPr="00661122" w:rsidRDefault="005939A2" w:rsidP="005939A2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 </w:t>
      </w:r>
    </w:p>
    <w:p w14:paraId="205B0CE5" w14:textId="77777777" w:rsidR="005939A2" w:rsidRPr="00661122" w:rsidRDefault="005939A2" w:rsidP="005939A2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 </w:t>
      </w:r>
    </w:p>
    <w:p w14:paraId="600A805C" w14:textId="77777777" w:rsidR="005939A2" w:rsidRPr="00661122" w:rsidRDefault="005939A2" w:rsidP="005939A2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 </w:t>
      </w:r>
    </w:p>
    <w:p w14:paraId="0DEB3B17" w14:textId="77777777" w:rsidR="005939A2" w:rsidRPr="00661122" w:rsidRDefault="005939A2" w:rsidP="005939A2">
      <w:pPr>
        <w:spacing w:line="259" w:lineRule="auto"/>
        <w:ind w:right="-1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 </w:t>
      </w:r>
    </w:p>
    <w:p w14:paraId="1446A9E4" w14:textId="77777777" w:rsidR="005939A2" w:rsidRPr="00661122" w:rsidRDefault="005939A2" w:rsidP="005939A2">
      <w:pPr>
        <w:spacing w:after="43" w:line="248" w:lineRule="auto"/>
        <w:ind w:left="183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Representante Legal del postor/Postor Razón Social o </w:t>
      </w:r>
    </w:p>
    <w:p w14:paraId="75F03CB5" w14:textId="77777777" w:rsidR="005939A2" w:rsidRPr="00661122" w:rsidRDefault="005939A2" w:rsidP="005939A2">
      <w:pPr>
        <w:spacing w:after="137" w:line="248" w:lineRule="auto"/>
        <w:ind w:left="183" w:right="-1" w:hanging="10"/>
        <w:jc w:val="both"/>
        <w:rPr>
          <w:rFonts w:ascii="Arial" w:eastAsia="Arial" w:hAnsi="Arial" w:cs="Arial"/>
          <w:lang w:val="es-PE"/>
        </w:rPr>
      </w:pPr>
      <w:r w:rsidRPr="00661122">
        <w:rPr>
          <w:rFonts w:ascii="Arial" w:eastAsia="Arial" w:hAnsi="Arial" w:cs="Arial"/>
          <w:lang w:val="es-PE"/>
        </w:rPr>
        <w:t xml:space="preserve">DNI </w:t>
      </w:r>
    </w:p>
    <w:p w14:paraId="1C55E464" w14:textId="77777777" w:rsidR="005939A2" w:rsidRPr="00661122" w:rsidRDefault="005939A2" w:rsidP="005939A2">
      <w:pPr>
        <w:spacing w:after="71" w:line="259" w:lineRule="auto"/>
        <w:ind w:right="-1"/>
        <w:jc w:val="both"/>
        <w:rPr>
          <w:rFonts w:ascii="Arial" w:eastAsia="Arial" w:hAnsi="Arial" w:cs="Arial"/>
          <w:b/>
          <w:lang w:val="es-PE"/>
        </w:rPr>
      </w:pPr>
      <w:r w:rsidRPr="00661122">
        <w:rPr>
          <w:rFonts w:ascii="Arial" w:eastAsia="Arial" w:hAnsi="Arial" w:cs="Arial"/>
          <w:b/>
          <w:lang w:val="es-PE"/>
        </w:rPr>
        <w:t xml:space="preserve"> </w:t>
      </w:r>
    </w:p>
    <w:p w14:paraId="0A926EB1" w14:textId="3E465FD3" w:rsidR="005939A2" w:rsidRPr="001302A6" w:rsidRDefault="005939A2" w:rsidP="001302A6">
      <w:pPr>
        <w:rPr>
          <w:rFonts w:ascii="Arial" w:eastAsia="Arial" w:hAnsi="Arial" w:cs="Arial"/>
          <w:b/>
          <w:lang w:val="es-PE"/>
        </w:rPr>
      </w:pPr>
    </w:p>
    <w:sectPr w:rsidR="005939A2" w:rsidRPr="001302A6" w:rsidSect="004D3306">
      <w:headerReference w:type="default" r:id="rId8"/>
      <w:footerReference w:type="first" r:id="rId9"/>
      <w:pgSz w:w="11907" w:h="16840" w:code="9"/>
      <w:pgMar w:top="1276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17BD3" w14:textId="77777777" w:rsidR="00497927" w:rsidRDefault="00497927">
      <w:r>
        <w:separator/>
      </w:r>
    </w:p>
  </w:endnote>
  <w:endnote w:type="continuationSeparator" w:id="0">
    <w:p w14:paraId="23E873A8" w14:textId="77777777" w:rsidR="00497927" w:rsidRDefault="0049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F8403" w14:textId="77777777" w:rsidR="00C6760E" w:rsidRDefault="00C6760E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765F5" w14:textId="77777777" w:rsidR="00497927" w:rsidRDefault="00497927">
      <w:r>
        <w:separator/>
      </w:r>
    </w:p>
  </w:footnote>
  <w:footnote w:type="continuationSeparator" w:id="0">
    <w:p w14:paraId="3E62FBB3" w14:textId="77777777" w:rsidR="00497927" w:rsidRDefault="00497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D607" w14:textId="77777777" w:rsidR="00C6760E" w:rsidRPr="001001E3" w:rsidRDefault="00C6760E" w:rsidP="001001E3">
    <w:pPr>
      <w:rPr>
        <w:rFonts w:ascii="Verdana" w:hAnsi="Verdana"/>
        <w:b/>
        <w:color w:val="FF0000"/>
        <w:sz w:val="12"/>
        <w:szCs w:val="12"/>
      </w:rPr>
    </w:pPr>
    <w:r>
      <w:rPr>
        <w:rFonts w:ascii="Verdana" w:hAnsi="Verdana"/>
        <w:b/>
        <w:color w:val="FF0000"/>
        <w:sz w:val="12"/>
        <w:szCs w:val="12"/>
      </w:rPr>
      <w:t xml:space="preserve">                                      </w:t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</w:r>
    <w:r>
      <w:rPr>
        <w:rFonts w:ascii="Verdana" w:hAnsi="Verdana"/>
        <w:b/>
        <w:color w:val="FF0000"/>
        <w:sz w:val="12"/>
        <w:szCs w:val="12"/>
      </w:rPr>
      <w:tab/>
      <w:t xml:space="preserve">             </w:t>
    </w:r>
  </w:p>
  <w:p w14:paraId="4A76B7F0" w14:textId="77777777" w:rsidR="00C6760E" w:rsidRDefault="00C6760E" w:rsidP="00D15F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A5FCB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D3ED1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5B53BA"/>
    <w:multiLevelType w:val="hybridMultilevel"/>
    <w:tmpl w:val="1EA0441A"/>
    <w:lvl w:ilvl="0" w:tplc="AA98238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83634"/>
    <w:multiLevelType w:val="hybridMultilevel"/>
    <w:tmpl w:val="2FB454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70B30"/>
    <w:multiLevelType w:val="hybridMultilevel"/>
    <w:tmpl w:val="F93E674E"/>
    <w:lvl w:ilvl="0" w:tplc="17BE3DCE">
      <w:numFmt w:val="bullet"/>
      <w:lvlText w:val="-"/>
      <w:lvlJc w:val="left"/>
      <w:pPr>
        <w:ind w:left="536" w:hanging="360"/>
      </w:pPr>
      <w:rPr>
        <w:rFonts w:ascii="Arial" w:eastAsia="Arial" w:hAnsi="Arial" w:cs="Arial" w:hint="default"/>
      </w:rPr>
    </w:lvl>
    <w:lvl w:ilvl="1" w:tplc="280A0001">
      <w:start w:val="1"/>
      <w:numFmt w:val="bullet"/>
      <w:lvlText w:val=""/>
      <w:lvlJc w:val="left"/>
      <w:pPr>
        <w:ind w:left="1256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5" w15:restartNumberingAfterBreak="0">
    <w:nsid w:val="11F64554"/>
    <w:multiLevelType w:val="hybridMultilevel"/>
    <w:tmpl w:val="C34CAEBE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2A4431B"/>
    <w:multiLevelType w:val="hybridMultilevel"/>
    <w:tmpl w:val="A770E78A"/>
    <w:lvl w:ilvl="0" w:tplc="834A294E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17459"/>
    <w:multiLevelType w:val="hybridMultilevel"/>
    <w:tmpl w:val="8FFC1FC4"/>
    <w:lvl w:ilvl="0" w:tplc="280A0017">
      <w:start w:val="1"/>
      <w:numFmt w:val="lowerLetter"/>
      <w:lvlText w:val="%1)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80F8E"/>
    <w:multiLevelType w:val="hybridMultilevel"/>
    <w:tmpl w:val="D9DE91CA"/>
    <w:lvl w:ilvl="0" w:tplc="2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809476D"/>
    <w:multiLevelType w:val="hybridMultilevel"/>
    <w:tmpl w:val="FF065490"/>
    <w:lvl w:ilvl="0" w:tplc="834A294E">
      <w:start w:val="14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9C70DD3"/>
    <w:multiLevelType w:val="hybridMultilevel"/>
    <w:tmpl w:val="CB9A787E"/>
    <w:lvl w:ilvl="0" w:tplc="280A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2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11" w15:restartNumberingAfterBreak="0">
    <w:nsid w:val="1E001DB6"/>
    <w:multiLevelType w:val="hybridMultilevel"/>
    <w:tmpl w:val="00620E3A"/>
    <w:lvl w:ilvl="0" w:tplc="E61EA76A">
      <w:numFmt w:val="bullet"/>
      <w:lvlText w:val=""/>
      <w:lvlJc w:val="left"/>
      <w:pPr>
        <w:ind w:left="786" w:hanging="360"/>
      </w:pPr>
      <w:rPr>
        <w:rFonts w:ascii="Symbol" w:eastAsia="Arial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C50575"/>
    <w:multiLevelType w:val="hybridMultilevel"/>
    <w:tmpl w:val="C9623360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642E94C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A532C"/>
    <w:multiLevelType w:val="hybridMultilevel"/>
    <w:tmpl w:val="9014F5F8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DC5988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E2D2E74"/>
    <w:multiLevelType w:val="hybridMultilevel"/>
    <w:tmpl w:val="C722F5F0"/>
    <w:lvl w:ilvl="0" w:tplc="280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2FDF32A2"/>
    <w:multiLevelType w:val="hybridMultilevel"/>
    <w:tmpl w:val="C3EE1188"/>
    <w:lvl w:ilvl="0" w:tplc="280A0001">
      <w:start w:val="1"/>
      <w:numFmt w:val="bullet"/>
      <w:lvlText w:val=""/>
      <w:lvlJc w:val="left"/>
      <w:pPr>
        <w:ind w:left="1405" w:hanging="360"/>
      </w:pPr>
      <w:rPr>
        <w:rFonts w:ascii="Symbol" w:hAnsi="Symbol" w:hint="default"/>
      </w:rPr>
    </w:lvl>
    <w:lvl w:ilvl="1" w:tplc="79A2B596">
      <w:numFmt w:val="bullet"/>
      <w:lvlText w:val="•"/>
      <w:lvlJc w:val="left"/>
      <w:pPr>
        <w:ind w:left="2125" w:hanging="360"/>
      </w:pPr>
      <w:rPr>
        <w:rFonts w:ascii="Arial" w:eastAsia="Times New Roman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8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4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17" w15:restartNumberingAfterBreak="0">
    <w:nsid w:val="34FB4382"/>
    <w:multiLevelType w:val="multilevel"/>
    <w:tmpl w:val="13E0F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8" w15:restartNumberingAfterBreak="0">
    <w:nsid w:val="38611014"/>
    <w:multiLevelType w:val="hybridMultilevel"/>
    <w:tmpl w:val="2A044552"/>
    <w:lvl w:ilvl="0" w:tplc="28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42FA2D8E"/>
    <w:multiLevelType w:val="multilevel"/>
    <w:tmpl w:val="A60E1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478D35BD"/>
    <w:multiLevelType w:val="hybridMultilevel"/>
    <w:tmpl w:val="EAD0B582"/>
    <w:lvl w:ilvl="0" w:tplc="986A8FCC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9A87174"/>
    <w:multiLevelType w:val="hybridMultilevel"/>
    <w:tmpl w:val="5E6A74B2"/>
    <w:lvl w:ilvl="0" w:tplc="52B8D346">
      <w:start w:val="1"/>
      <w:numFmt w:val="decimal"/>
      <w:lvlText w:val="%1."/>
      <w:lvlJc w:val="left"/>
      <w:pPr>
        <w:ind w:left="1246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326480">
      <w:start w:val="1"/>
      <w:numFmt w:val="lowerLetter"/>
      <w:lvlText w:val="%2"/>
      <w:lvlJc w:val="left"/>
      <w:pPr>
        <w:ind w:left="197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B20C7D8">
      <w:start w:val="1"/>
      <w:numFmt w:val="lowerRoman"/>
      <w:lvlText w:val="%3"/>
      <w:lvlJc w:val="left"/>
      <w:pPr>
        <w:ind w:left="269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1E093A4">
      <w:start w:val="1"/>
      <w:numFmt w:val="decimal"/>
      <w:lvlText w:val="%4"/>
      <w:lvlJc w:val="left"/>
      <w:pPr>
        <w:ind w:left="341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218A6B6">
      <w:start w:val="1"/>
      <w:numFmt w:val="lowerLetter"/>
      <w:lvlText w:val="%5"/>
      <w:lvlJc w:val="left"/>
      <w:pPr>
        <w:ind w:left="413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76A229E">
      <w:start w:val="1"/>
      <w:numFmt w:val="lowerRoman"/>
      <w:lvlText w:val="%6"/>
      <w:lvlJc w:val="left"/>
      <w:pPr>
        <w:ind w:left="485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74579E">
      <w:start w:val="1"/>
      <w:numFmt w:val="decimal"/>
      <w:lvlText w:val="%7"/>
      <w:lvlJc w:val="left"/>
      <w:pPr>
        <w:ind w:left="557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93EC6A2">
      <w:start w:val="1"/>
      <w:numFmt w:val="lowerLetter"/>
      <w:lvlText w:val="%8"/>
      <w:lvlJc w:val="left"/>
      <w:pPr>
        <w:ind w:left="629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BC030E8">
      <w:start w:val="1"/>
      <w:numFmt w:val="lowerRoman"/>
      <w:lvlText w:val="%9"/>
      <w:lvlJc w:val="left"/>
      <w:pPr>
        <w:ind w:left="7015"/>
      </w:pPr>
      <w:rPr>
        <w:rFonts w:ascii="Cambria Math" w:eastAsia="Cambria Math" w:hAnsi="Cambria Math" w:cs="Cambria Math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D76E72"/>
    <w:multiLevelType w:val="multilevel"/>
    <w:tmpl w:val="7B944F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 w15:restartNumberingAfterBreak="0">
    <w:nsid w:val="51F60B45"/>
    <w:multiLevelType w:val="hybridMultilevel"/>
    <w:tmpl w:val="FC20E4DA"/>
    <w:lvl w:ilvl="0" w:tplc="2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5A4C587B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pacing w:val="-1"/>
        <w:w w:val="99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w w:val="99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s-E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s-E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s-E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s-E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s-E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s-ES" w:eastAsia="en-US" w:bidi="ar-SA"/>
      </w:rPr>
    </w:lvl>
  </w:abstractNum>
  <w:abstractNum w:abstractNumId="25" w15:restartNumberingAfterBreak="0">
    <w:nsid w:val="66ED55AF"/>
    <w:multiLevelType w:val="multilevel"/>
    <w:tmpl w:val="198682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6" w15:restartNumberingAfterBreak="0">
    <w:nsid w:val="67380FA9"/>
    <w:multiLevelType w:val="hybridMultilevel"/>
    <w:tmpl w:val="B0E0FAD0"/>
    <w:lvl w:ilvl="0" w:tplc="C1AA37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160B4"/>
    <w:multiLevelType w:val="hybridMultilevel"/>
    <w:tmpl w:val="FF5E805C"/>
    <w:lvl w:ilvl="0" w:tplc="280A0017">
      <w:start w:val="1"/>
      <w:numFmt w:val="lowerLetter"/>
      <w:lvlText w:val="%1)"/>
      <w:lvlJc w:val="left"/>
      <w:pPr>
        <w:ind w:left="4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4" w:hanging="360"/>
      </w:pPr>
    </w:lvl>
    <w:lvl w:ilvl="2" w:tplc="280A001B" w:tentative="1">
      <w:start w:val="1"/>
      <w:numFmt w:val="lowerRoman"/>
      <w:lvlText w:val="%3."/>
      <w:lvlJc w:val="right"/>
      <w:pPr>
        <w:ind w:left="1874" w:hanging="180"/>
      </w:pPr>
    </w:lvl>
    <w:lvl w:ilvl="3" w:tplc="280A000F" w:tentative="1">
      <w:start w:val="1"/>
      <w:numFmt w:val="decimal"/>
      <w:lvlText w:val="%4."/>
      <w:lvlJc w:val="left"/>
      <w:pPr>
        <w:ind w:left="2594" w:hanging="360"/>
      </w:pPr>
    </w:lvl>
    <w:lvl w:ilvl="4" w:tplc="280A0019" w:tentative="1">
      <w:start w:val="1"/>
      <w:numFmt w:val="lowerLetter"/>
      <w:lvlText w:val="%5."/>
      <w:lvlJc w:val="left"/>
      <w:pPr>
        <w:ind w:left="3314" w:hanging="360"/>
      </w:pPr>
    </w:lvl>
    <w:lvl w:ilvl="5" w:tplc="280A001B" w:tentative="1">
      <w:start w:val="1"/>
      <w:numFmt w:val="lowerRoman"/>
      <w:lvlText w:val="%6."/>
      <w:lvlJc w:val="right"/>
      <w:pPr>
        <w:ind w:left="4034" w:hanging="180"/>
      </w:pPr>
    </w:lvl>
    <w:lvl w:ilvl="6" w:tplc="280A000F" w:tentative="1">
      <w:start w:val="1"/>
      <w:numFmt w:val="decimal"/>
      <w:lvlText w:val="%7."/>
      <w:lvlJc w:val="left"/>
      <w:pPr>
        <w:ind w:left="4754" w:hanging="360"/>
      </w:pPr>
    </w:lvl>
    <w:lvl w:ilvl="7" w:tplc="280A0019" w:tentative="1">
      <w:start w:val="1"/>
      <w:numFmt w:val="lowerLetter"/>
      <w:lvlText w:val="%8."/>
      <w:lvlJc w:val="left"/>
      <w:pPr>
        <w:ind w:left="5474" w:hanging="360"/>
      </w:pPr>
    </w:lvl>
    <w:lvl w:ilvl="8" w:tplc="280A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28" w15:restartNumberingAfterBreak="0">
    <w:nsid w:val="69FE7D6A"/>
    <w:multiLevelType w:val="hybridMultilevel"/>
    <w:tmpl w:val="85B4D15E"/>
    <w:lvl w:ilvl="0" w:tplc="4F9812DC">
      <w:start w:val="4"/>
      <w:numFmt w:val="decimal"/>
      <w:lvlText w:val="%1."/>
      <w:lvlJc w:val="left"/>
      <w:pPr>
        <w:ind w:left="395" w:hanging="284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CCF44F24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spacing w:val="-4"/>
        <w:w w:val="99"/>
        <w:sz w:val="24"/>
        <w:szCs w:val="24"/>
        <w:lang w:val="es-ES" w:eastAsia="en-US" w:bidi="ar-SA"/>
      </w:rPr>
    </w:lvl>
    <w:lvl w:ilvl="2" w:tplc="A32A2CAA">
      <w:numFmt w:val="bullet"/>
      <w:lvlText w:val="•"/>
      <w:lvlJc w:val="left"/>
      <w:pPr>
        <w:ind w:left="1400" w:hanging="360"/>
      </w:pPr>
      <w:rPr>
        <w:rFonts w:hint="default"/>
        <w:lang w:val="es-ES" w:eastAsia="en-US" w:bidi="ar-SA"/>
      </w:rPr>
    </w:lvl>
    <w:lvl w:ilvl="3" w:tplc="BE9CED38">
      <w:numFmt w:val="bullet"/>
      <w:lvlText w:val="•"/>
      <w:lvlJc w:val="left"/>
      <w:pPr>
        <w:ind w:left="2548" w:hanging="360"/>
      </w:pPr>
      <w:rPr>
        <w:rFonts w:hint="default"/>
        <w:lang w:val="es-ES" w:eastAsia="en-US" w:bidi="ar-SA"/>
      </w:rPr>
    </w:lvl>
    <w:lvl w:ilvl="4" w:tplc="3CB8B78A">
      <w:numFmt w:val="bullet"/>
      <w:lvlText w:val="•"/>
      <w:lvlJc w:val="left"/>
      <w:pPr>
        <w:ind w:left="3696" w:hanging="360"/>
      </w:pPr>
      <w:rPr>
        <w:rFonts w:hint="default"/>
        <w:lang w:val="es-ES" w:eastAsia="en-US" w:bidi="ar-SA"/>
      </w:rPr>
    </w:lvl>
    <w:lvl w:ilvl="5" w:tplc="D2081884">
      <w:numFmt w:val="bullet"/>
      <w:lvlText w:val="•"/>
      <w:lvlJc w:val="left"/>
      <w:pPr>
        <w:ind w:left="4844" w:hanging="360"/>
      </w:pPr>
      <w:rPr>
        <w:rFonts w:hint="default"/>
        <w:lang w:val="es-ES" w:eastAsia="en-US" w:bidi="ar-SA"/>
      </w:rPr>
    </w:lvl>
    <w:lvl w:ilvl="6" w:tplc="C3CCFAFE">
      <w:numFmt w:val="bullet"/>
      <w:lvlText w:val="•"/>
      <w:lvlJc w:val="left"/>
      <w:pPr>
        <w:ind w:left="5993" w:hanging="360"/>
      </w:pPr>
      <w:rPr>
        <w:rFonts w:hint="default"/>
        <w:lang w:val="es-ES" w:eastAsia="en-US" w:bidi="ar-SA"/>
      </w:rPr>
    </w:lvl>
    <w:lvl w:ilvl="7" w:tplc="A9EE866C">
      <w:numFmt w:val="bullet"/>
      <w:lvlText w:val="•"/>
      <w:lvlJc w:val="left"/>
      <w:pPr>
        <w:ind w:left="7141" w:hanging="360"/>
      </w:pPr>
      <w:rPr>
        <w:rFonts w:hint="default"/>
        <w:lang w:val="es-ES" w:eastAsia="en-US" w:bidi="ar-SA"/>
      </w:rPr>
    </w:lvl>
    <w:lvl w:ilvl="8" w:tplc="740A37A8">
      <w:numFmt w:val="bullet"/>
      <w:lvlText w:val="•"/>
      <w:lvlJc w:val="left"/>
      <w:pPr>
        <w:ind w:left="8289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715758D5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3670284"/>
    <w:multiLevelType w:val="singleLevel"/>
    <w:tmpl w:val="7C74D910"/>
    <w:lvl w:ilvl="0">
      <w:start w:val="1"/>
      <w:numFmt w:val="none"/>
      <w:pStyle w:val="Ttulo7"/>
      <w:lvlText w:val="RESPUESTA.-"/>
      <w:lvlJc w:val="left"/>
      <w:pPr>
        <w:tabs>
          <w:tab w:val="num" w:pos="1440"/>
        </w:tabs>
        <w:ind w:left="360" w:hanging="360"/>
      </w:pPr>
    </w:lvl>
  </w:abstractNum>
  <w:abstractNum w:abstractNumId="31" w15:restartNumberingAfterBreak="0">
    <w:nsid w:val="77043C2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BF40090"/>
    <w:multiLevelType w:val="multilevel"/>
    <w:tmpl w:val="7EA61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3" w15:restartNumberingAfterBreak="0">
    <w:nsid w:val="7C714C84"/>
    <w:multiLevelType w:val="hybridMultilevel"/>
    <w:tmpl w:val="69AEA420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7D5D3B77"/>
    <w:multiLevelType w:val="hybridMultilevel"/>
    <w:tmpl w:val="28A6BD22"/>
    <w:lvl w:ilvl="0" w:tplc="3B0EEE52">
      <w:start w:val="1"/>
      <w:numFmt w:val="decimal"/>
      <w:lvlText w:val="%1."/>
      <w:lvlJc w:val="left"/>
      <w:pPr>
        <w:ind w:left="642" w:hanging="284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6864382E">
      <w:numFmt w:val="bullet"/>
      <w:lvlText w:val="•"/>
      <w:lvlJc w:val="left"/>
      <w:pPr>
        <w:ind w:left="1558" w:hanging="284"/>
      </w:pPr>
      <w:rPr>
        <w:rFonts w:hint="default"/>
        <w:lang w:val="es-ES" w:eastAsia="en-US" w:bidi="ar-SA"/>
      </w:rPr>
    </w:lvl>
    <w:lvl w:ilvl="2" w:tplc="AF2826A2">
      <w:numFmt w:val="bullet"/>
      <w:lvlText w:val="•"/>
      <w:lvlJc w:val="left"/>
      <w:pPr>
        <w:ind w:left="2477" w:hanging="284"/>
      </w:pPr>
      <w:rPr>
        <w:rFonts w:hint="default"/>
        <w:lang w:val="es-ES" w:eastAsia="en-US" w:bidi="ar-SA"/>
      </w:rPr>
    </w:lvl>
    <w:lvl w:ilvl="3" w:tplc="857A2AF6">
      <w:numFmt w:val="bullet"/>
      <w:lvlText w:val="•"/>
      <w:lvlJc w:val="left"/>
      <w:pPr>
        <w:ind w:left="3395" w:hanging="284"/>
      </w:pPr>
      <w:rPr>
        <w:rFonts w:hint="default"/>
        <w:lang w:val="es-ES" w:eastAsia="en-US" w:bidi="ar-SA"/>
      </w:rPr>
    </w:lvl>
    <w:lvl w:ilvl="4" w:tplc="8ED4BE04">
      <w:numFmt w:val="bullet"/>
      <w:lvlText w:val="•"/>
      <w:lvlJc w:val="left"/>
      <w:pPr>
        <w:ind w:left="4314" w:hanging="284"/>
      </w:pPr>
      <w:rPr>
        <w:rFonts w:hint="default"/>
        <w:lang w:val="es-ES" w:eastAsia="en-US" w:bidi="ar-SA"/>
      </w:rPr>
    </w:lvl>
    <w:lvl w:ilvl="5" w:tplc="59849432">
      <w:numFmt w:val="bullet"/>
      <w:lvlText w:val="•"/>
      <w:lvlJc w:val="left"/>
      <w:pPr>
        <w:ind w:left="5233" w:hanging="284"/>
      </w:pPr>
      <w:rPr>
        <w:rFonts w:hint="default"/>
        <w:lang w:val="es-ES" w:eastAsia="en-US" w:bidi="ar-SA"/>
      </w:rPr>
    </w:lvl>
    <w:lvl w:ilvl="6" w:tplc="EA3A3212">
      <w:numFmt w:val="bullet"/>
      <w:lvlText w:val="•"/>
      <w:lvlJc w:val="left"/>
      <w:pPr>
        <w:ind w:left="6151" w:hanging="284"/>
      </w:pPr>
      <w:rPr>
        <w:rFonts w:hint="default"/>
        <w:lang w:val="es-ES" w:eastAsia="en-US" w:bidi="ar-SA"/>
      </w:rPr>
    </w:lvl>
    <w:lvl w:ilvl="7" w:tplc="4C805118">
      <w:numFmt w:val="bullet"/>
      <w:lvlText w:val="•"/>
      <w:lvlJc w:val="left"/>
      <w:pPr>
        <w:ind w:left="7070" w:hanging="284"/>
      </w:pPr>
      <w:rPr>
        <w:rFonts w:hint="default"/>
        <w:lang w:val="es-ES" w:eastAsia="en-US" w:bidi="ar-SA"/>
      </w:rPr>
    </w:lvl>
    <w:lvl w:ilvl="8" w:tplc="68609ECA">
      <w:numFmt w:val="bullet"/>
      <w:lvlText w:val="•"/>
      <w:lvlJc w:val="left"/>
      <w:pPr>
        <w:ind w:left="7989" w:hanging="284"/>
      </w:pPr>
      <w:rPr>
        <w:rFonts w:hint="default"/>
        <w:lang w:val="es-ES" w:eastAsia="en-US" w:bidi="ar-SA"/>
      </w:rPr>
    </w:lvl>
  </w:abstractNum>
  <w:num w:numId="1" w16cid:durableId="85619516">
    <w:abstractNumId w:val="30"/>
  </w:num>
  <w:num w:numId="2" w16cid:durableId="1167331689">
    <w:abstractNumId w:val="32"/>
  </w:num>
  <w:num w:numId="3" w16cid:durableId="1558081879">
    <w:abstractNumId w:val="27"/>
  </w:num>
  <w:num w:numId="4" w16cid:durableId="197817204">
    <w:abstractNumId w:val="12"/>
  </w:num>
  <w:num w:numId="5" w16cid:durableId="1831291141">
    <w:abstractNumId w:val="2"/>
  </w:num>
  <w:num w:numId="6" w16cid:durableId="732200096">
    <w:abstractNumId w:val="9"/>
  </w:num>
  <w:num w:numId="7" w16cid:durableId="182938832">
    <w:abstractNumId w:val="7"/>
  </w:num>
  <w:num w:numId="8" w16cid:durableId="281769467">
    <w:abstractNumId w:val="34"/>
  </w:num>
  <w:num w:numId="9" w16cid:durableId="2065328953">
    <w:abstractNumId w:val="17"/>
  </w:num>
  <w:num w:numId="10" w16cid:durableId="1471022192">
    <w:abstractNumId w:val="16"/>
  </w:num>
  <w:num w:numId="11" w16cid:durableId="423039557">
    <w:abstractNumId w:val="4"/>
  </w:num>
  <w:num w:numId="12" w16cid:durableId="1542859508">
    <w:abstractNumId w:val="10"/>
  </w:num>
  <w:num w:numId="13" w16cid:durableId="720252002">
    <w:abstractNumId w:val="28"/>
  </w:num>
  <w:num w:numId="14" w16cid:durableId="1751153270">
    <w:abstractNumId w:val="11"/>
  </w:num>
  <w:num w:numId="15" w16cid:durableId="200555738">
    <w:abstractNumId w:val="3"/>
  </w:num>
  <w:num w:numId="16" w16cid:durableId="483355185">
    <w:abstractNumId w:val="24"/>
  </w:num>
  <w:num w:numId="17" w16cid:durableId="1299342835">
    <w:abstractNumId w:val="29"/>
  </w:num>
  <w:num w:numId="18" w16cid:durableId="309672371">
    <w:abstractNumId w:val="6"/>
  </w:num>
  <w:num w:numId="19" w16cid:durableId="689841026">
    <w:abstractNumId w:val="26"/>
  </w:num>
  <w:num w:numId="20" w16cid:durableId="5762810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96176588">
    <w:abstractNumId w:val="31"/>
  </w:num>
  <w:num w:numId="22" w16cid:durableId="1576667053">
    <w:abstractNumId w:val="1"/>
  </w:num>
  <w:num w:numId="23" w16cid:durableId="211776685">
    <w:abstractNumId w:val="14"/>
  </w:num>
  <w:num w:numId="24" w16cid:durableId="1904218244">
    <w:abstractNumId w:val="0"/>
  </w:num>
  <w:num w:numId="25" w16cid:durableId="1245336048">
    <w:abstractNumId w:val="18"/>
  </w:num>
  <w:num w:numId="26" w16cid:durableId="652417023">
    <w:abstractNumId w:val="23"/>
  </w:num>
  <w:num w:numId="27" w16cid:durableId="1094326477">
    <w:abstractNumId w:val="8"/>
  </w:num>
  <w:num w:numId="28" w16cid:durableId="2138987647">
    <w:abstractNumId w:val="15"/>
  </w:num>
  <w:num w:numId="29" w16cid:durableId="1472559842">
    <w:abstractNumId w:val="5"/>
  </w:num>
  <w:num w:numId="30" w16cid:durableId="33969987">
    <w:abstractNumId w:val="33"/>
  </w:num>
  <w:num w:numId="31" w16cid:durableId="1445886947">
    <w:abstractNumId w:val="25"/>
  </w:num>
  <w:num w:numId="32" w16cid:durableId="1894803027">
    <w:abstractNumId w:val="20"/>
  </w:num>
  <w:num w:numId="33" w16cid:durableId="18900389">
    <w:abstractNumId w:val="13"/>
  </w:num>
  <w:num w:numId="34" w16cid:durableId="1945796602">
    <w:abstractNumId w:val="22"/>
  </w:num>
  <w:num w:numId="35" w16cid:durableId="1913002038">
    <w:abstractNumId w:val="19"/>
  </w:num>
  <w:num w:numId="36" w16cid:durableId="287856203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E14"/>
    <w:rsid w:val="00000D8B"/>
    <w:rsid w:val="00001570"/>
    <w:rsid w:val="000020B7"/>
    <w:rsid w:val="00003082"/>
    <w:rsid w:val="0000535E"/>
    <w:rsid w:val="00010917"/>
    <w:rsid w:val="000167CE"/>
    <w:rsid w:val="0001699C"/>
    <w:rsid w:val="00016EE9"/>
    <w:rsid w:val="00017522"/>
    <w:rsid w:val="00017765"/>
    <w:rsid w:val="0001799E"/>
    <w:rsid w:val="00017C67"/>
    <w:rsid w:val="00021293"/>
    <w:rsid w:val="00022DFA"/>
    <w:rsid w:val="000250F7"/>
    <w:rsid w:val="0002571F"/>
    <w:rsid w:val="000330DF"/>
    <w:rsid w:val="00034F8B"/>
    <w:rsid w:val="000370E5"/>
    <w:rsid w:val="00041B08"/>
    <w:rsid w:val="0004201A"/>
    <w:rsid w:val="000456A2"/>
    <w:rsid w:val="00047E14"/>
    <w:rsid w:val="00050420"/>
    <w:rsid w:val="00054595"/>
    <w:rsid w:val="00055809"/>
    <w:rsid w:val="00056EFA"/>
    <w:rsid w:val="000575D7"/>
    <w:rsid w:val="0006276B"/>
    <w:rsid w:val="00064886"/>
    <w:rsid w:val="00066183"/>
    <w:rsid w:val="00074CE6"/>
    <w:rsid w:val="000756AC"/>
    <w:rsid w:val="00081702"/>
    <w:rsid w:val="000870B7"/>
    <w:rsid w:val="00090538"/>
    <w:rsid w:val="0009119F"/>
    <w:rsid w:val="00092B67"/>
    <w:rsid w:val="000931DD"/>
    <w:rsid w:val="00095670"/>
    <w:rsid w:val="00095C65"/>
    <w:rsid w:val="00097F50"/>
    <w:rsid w:val="000A0528"/>
    <w:rsid w:val="000A5B57"/>
    <w:rsid w:val="000A5CE5"/>
    <w:rsid w:val="000B347C"/>
    <w:rsid w:val="000C2A05"/>
    <w:rsid w:val="000C2BA4"/>
    <w:rsid w:val="000C3A55"/>
    <w:rsid w:val="000C4333"/>
    <w:rsid w:val="000C5888"/>
    <w:rsid w:val="000C5B48"/>
    <w:rsid w:val="000C677F"/>
    <w:rsid w:val="000D084E"/>
    <w:rsid w:val="000D0EBB"/>
    <w:rsid w:val="000D152D"/>
    <w:rsid w:val="000D18FF"/>
    <w:rsid w:val="000D46C8"/>
    <w:rsid w:val="000D5106"/>
    <w:rsid w:val="000D7C14"/>
    <w:rsid w:val="000E219C"/>
    <w:rsid w:val="000E223B"/>
    <w:rsid w:val="000E40DD"/>
    <w:rsid w:val="000E4269"/>
    <w:rsid w:val="000E5806"/>
    <w:rsid w:val="000F0B04"/>
    <w:rsid w:val="000F0B08"/>
    <w:rsid w:val="000F0C11"/>
    <w:rsid w:val="001001E3"/>
    <w:rsid w:val="00104FF6"/>
    <w:rsid w:val="00112EEC"/>
    <w:rsid w:val="00113EFC"/>
    <w:rsid w:val="001152D2"/>
    <w:rsid w:val="00122979"/>
    <w:rsid w:val="00123621"/>
    <w:rsid w:val="00124534"/>
    <w:rsid w:val="00125744"/>
    <w:rsid w:val="001268CB"/>
    <w:rsid w:val="00127406"/>
    <w:rsid w:val="001302A6"/>
    <w:rsid w:val="00131F2F"/>
    <w:rsid w:val="00132319"/>
    <w:rsid w:val="0013290B"/>
    <w:rsid w:val="00132E77"/>
    <w:rsid w:val="00132FA2"/>
    <w:rsid w:val="00135EB9"/>
    <w:rsid w:val="001408F5"/>
    <w:rsid w:val="0014594F"/>
    <w:rsid w:val="0014625B"/>
    <w:rsid w:val="001477C8"/>
    <w:rsid w:val="00147F35"/>
    <w:rsid w:val="00150906"/>
    <w:rsid w:val="00154E87"/>
    <w:rsid w:val="001557F0"/>
    <w:rsid w:val="00160505"/>
    <w:rsid w:val="00161B4A"/>
    <w:rsid w:val="001626C9"/>
    <w:rsid w:val="00162996"/>
    <w:rsid w:val="00162CF0"/>
    <w:rsid w:val="00164F55"/>
    <w:rsid w:val="0017281F"/>
    <w:rsid w:val="001734DA"/>
    <w:rsid w:val="00173665"/>
    <w:rsid w:val="00173B2F"/>
    <w:rsid w:val="001765E7"/>
    <w:rsid w:val="00177883"/>
    <w:rsid w:val="001808D9"/>
    <w:rsid w:val="00183DC8"/>
    <w:rsid w:val="00184E79"/>
    <w:rsid w:val="0019417A"/>
    <w:rsid w:val="001A000E"/>
    <w:rsid w:val="001A1168"/>
    <w:rsid w:val="001A2845"/>
    <w:rsid w:val="001A2D9B"/>
    <w:rsid w:val="001A2F23"/>
    <w:rsid w:val="001A2F7C"/>
    <w:rsid w:val="001B33FE"/>
    <w:rsid w:val="001B38E2"/>
    <w:rsid w:val="001B4208"/>
    <w:rsid w:val="001B623E"/>
    <w:rsid w:val="001B7982"/>
    <w:rsid w:val="001C1B02"/>
    <w:rsid w:val="001C1DE1"/>
    <w:rsid w:val="001C54A4"/>
    <w:rsid w:val="001C665A"/>
    <w:rsid w:val="001C76F4"/>
    <w:rsid w:val="001C795B"/>
    <w:rsid w:val="001D45A8"/>
    <w:rsid w:val="001D7D26"/>
    <w:rsid w:val="001E1366"/>
    <w:rsid w:val="001E2549"/>
    <w:rsid w:val="001E3082"/>
    <w:rsid w:val="001E31BF"/>
    <w:rsid w:val="001E35BD"/>
    <w:rsid w:val="001E4534"/>
    <w:rsid w:val="001F0035"/>
    <w:rsid w:val="001F0661"/>
    <w:rsid w:val="001F08A0"/>
    <w:rsid w:val="001F2C8C"/>
    <w:rsid w:val="001F3849"/>
    <w:rsid w:val="001F69CE"/>
    <w:rsid w:val="002002B8"/>
    <w:rsid w:val="00202E4A"/>
    <w:rsid w:val="002061D7"/>
    <w:rsid w:val="00210426"/>
    <w:rsid w:val="00213BBA"/>
    <w:rsid w:val="0021606F"/>
    <w:rsid w:val="00216BB8"/>
    <w:rsid w:val="00216CAC"/>
    <w:rsid w:val="0022208A"/>
    <w:rsid w:val="002224F7"/>
    <w:rsid w:val="00230A4E"/>
    <w:rsid w:val="002315DA"/>
    <w:rsid w:val="002337D9"/>
    <w:rsid w:val="00241AC8"/>
    <w:rsid w:val="00241DFC"/>
    <w:rsid w:val="002445CD"/>
    <w:rsid w:val="00246820"/>
    <w:rsid w:val="002476BD"/>
    <w:rsid w:val="00247DA2"/>
    <w:rsid w:val="00250328"/>
    <w:rsid w:val="002507E0"/>
    <w:rsid w:val="00254000"/>
    <w:rsid w:val="00262A0D"/>
    <w:rsid w:val="00262BEC"/>
    <w:rsid w:val="00265289"/>
    <w:rsid w:val="00273949"/>
    <w:rsid w:val="002754C4"/>
    <w:rsid w:val="0028549A"/>
    <w:rsid w:val="00285F7A"/>
    <w:rsid w:val="00287021"/>
    <w:rsid w:val="002903F9"/>
    <w:rsid w:val="002955E3"/>
    <w:rsid w:val="002A1D3E"/>
    <w:rsid w:val="002A5095"/>
    <w:rsid w:val="002B0171"/>
    <w:rsid w:val="002B0BF4"/>
    <w:rsid w:val="002B0F01"/>
    <w:rsid w:val="002B67D9"/>
    <w:rsid w:val="002B6968"/>
    <w:rsid w:val="002B69AA"/>
    <w:rsid w:val="002C02C5"/>
    <w:rsid w:val="002C3FE5"/>
    <w:rsid w:val="002C5191"/>
    <w:rsid w:val="002D18ED"/>
    <w:rsid w:val="002D2A98"/>
    <w:rsid w:val="002D4543"/>
    <w:rsid w:val="002D755E"/>
    <w:rsid w:val="002D7EAF"/>
    <w:rsid w:val="002E4A84"/>
    <w:rsid w:val="002E5CD4"/>
    <w:rsid w:val="002E7184"/>
    <w:rsid w:val="002F441C"/>
    <w:rsid w:val="002F6276"/>
    <w:rsid w:val="00300C9A"/>
    <w:rsid w:val="00302253"/>
    <w:rsid w:val="003024F2"/>
    <w:rsid w:val="003029DA"/>
    <w:rsid w:val="00305A23"/>
    <w:rsid w:val="0030739A"/>
    <w:rsid w:val="00310063"/>
    <w:rsid w:val="00312205"/>
    <w:rsid w:val="0031245B"/>
    <w:rsid w:val="003124EC"/>
    <w:rsid w:val="0031256B"/>
    <w:rsid w:val="00322298"/>
    <w:rsid w:val="00326BFF"/>
    <w:rsid w:val="00327D6D"/>
    <w:rsid w:val="003320D7"/>
    <w:rsid w:val="003321E4"/>
    <w:rsid w:val="00332265"/>
    <w:rsid w:val="003329F1"/>
    <w:rsid w:val="00332E15"/>
    <w:rsid w:val="0033575C"/>
    <w:rsid w:val="0033704E"/>
    <w:rsid w:val="00341EBA"/>
    <w:rsid w:val="00342270"/>
    <w:rsid w:val="00342DB4"/>
    <w:rsid w:val="00343BAF"/>
    <w:rsid w:val="0035487E"/>
    <w:rsid w:val="003562E6"/>
    <w:rsid w:val="00356CD3"/>
    <w:rsid w:val="0035753E"/>
    <w:rsid w:val="00362478"/>
    <w:rsid w:val="00362EB9"/>
    <w:rsid w:val="003635A6"/>
    <w:rsid w:val="0036572B"/>
    <w:rsid w:val="00376C54"/>
    <w:rsid w:val="00377CBD"/>
    <w:rsid w:val="00381058"/>
    <w:rsid w:val="00381F18"/>
    <w:rsid w:val="00382338"/>
    <w:rsid w:val="00382B09"/>
    <w:rsid w:val="0038355A"/>
    <w:rsid w:val="00384AE2"/>
    <w:rsid w:val="00385BA4"/>
    <w:rsid w:val="003927C1"/>
    <w:rsid w:val="00397C00"/>
    <w:rsid w:val="003A5878"/>
    <w:rsid w:val="003A699D"/>
    <w:rsid w:val="003A6DFE"/>
    <w:rsid w:val="003A7FCC"/>
    <w:rsid w:val="003B0CA3"/>
    <w:rsid w:val="003B17FF"/>
    <w:rsid w:val="003B4F6B"/>
    <w:rsid w:val="003B50B8"/>
    <w:rsid w:val="003B51F7"/>
    <w:rsid w:val="003B5E74"/>
    <w:rsid w:val="003B715A"/>
    <w:rsid w:val="003C4654"/>
    <w:rsid w:val="003C693F"/>
    <w:rsid w:val="003C7108"/>
    <w:rsid w:val="003D337A"/>
    <w:rsid w:val="003D5ED6"/>
    <w:rsid w:val="003E0C5A"/>
    <w:rsid w:val="003E34E1"/>
    <w:rsid w:val="003E5E6D"/>
    <w:rsid w:val="003F1D95"/>
    <w:rsid w:val="003F3C3D"/>
    <w:rsid w:val="003F5CC3"/>
    <w:rsid w:val="00400163"/>
    <w:rsid w:val="00400A25"/>
    <w:rsid w:val="00405F5B"/>
    <w:rsid w:val="00407D39"/>
    <w:rsid w:val="0041045A"/>
    <w:rsid w:val="004118FB"/>
    <w:rsid w:val="0041300F"/>
    <w:rsid w:val="00416C57"/>
    <w:rsid w:val="00422A61"/>
    <w:rsid w:val="00426D4F"/>
    <w:rsid w:val="004272AA"/>
    <w:rsid w:val="00431EDF"/>
    <w:rsid w:val="00434C06"/>
    <w:rsid w:val="0044052C"/>
    <w:rsid w:val="004446EF"/>
    <w:rsid w:val="00444F0F"/>
    <w:rsid w:val="00451FBD"/>
    <w:rsid w:val="0045346A"/>
    <w:rsid w:val="00455CD6"/>
    <w:rsid w:val="0046057D"/>
    <w:rsid w:val="00460EED"/>
    <w:rsid w:val="00464ECE"/>
    <w:rsid w:val="004701D1"/>
    <w:rsid w:val="00473838"/>
    <w:rsid w:val="004745EF"/>
    <w:rsid w:val="00475B6C"/>
    <w:rsid w:val="00480357"/>
    <w:rsid w:val="0048399C"/>
    <w:rsid w:val="004873FA"/>
    <w:rsid w:val="00492454"/>
    <w:rsid w:val="00493F62"/>
    <w:rsid w:val="00497002"/>
    <w:rsid w:val="00497927"/>
    <w:rsid w:val="004A085F"/>
    <w:rsid w:val="004A1682"/>
    <w:rsid w:val="004B69B6"/>
    <w:rsid w:val="004C48DA"/>
    <w:rsid w:val="004C65CF"/>
    <w:rsid w:val="004D3306"/>
    <w:rsid w:val="004D7B62"/>
    <w:rsid w:val="004E1008"/>
    <w:rsid w:val="004E2C9B"/>
    <w:rsid w:val="004E5C23"/>
    <w:rsid w:val="004F06D8"/>
    <w:rsid w:val="004F0E06"/>
    <w:rsid w:val="004F1B27"/>
    <w:rsid w:val="005001F4"/>
    <w:rsid w:val="00503622"/>
    <w:rsid w:val="00503B99"/>
    <w:rsid w:val="00505096"/>
    <w:rsid w:val="00510428"/>
    <w:rsid w:val="0051365C"/>
    <w:rsid w:val="00516766"/>
    <w:rsid w:val="00523EE4"/>
    <w:rsid w:val="005241B7"/>
    <w:rsid w:val="00524DAE"/>
    <w:rsid w:val="00530989"/>
    <w:rsid w:val="00540197"/>
    <w:rsid w:val="005410F1"/>
    <w:rsid w:val="00542C4B"/>
    <w:rsid w:val="00546DE4"/>
    <w:rsid w:val="005522A3"/>
    <w:rsid w:val="00552824"/>
    <w:rsid w:val="00552E25"/>
    <w:rsid w:val="00553423"/>
    <w:rsid w:val="005577AF"/>
    <w:rsid w:val="005578A2"/>
    <w:rsid w:val="005635FB"/>
    <w:rsid w:val="00564A89"/>
    <w:rsid w:val="00573CDA"/>
    <w:rsid w:val="00574A83"/>
    <w:rsid w:val="005759E5"/>
    <w:rsid w:val="00584766"/>
    <w:rsid w:val="00584797"/>
    <w:rsid w:val="00587443"/>
    <w:rsid w:val="00587A90"/>
    <w:rsid w:val="00587DA5"/>
    <w:rsid w:val="0059107F"/>
    <w:rsid w:val="005939A2"/>
    <w:rsid w:val="00597E08"/>
    <w:rsid w:val="005A5168"/>
    <w:rsid w:val="005A7BBD"/>
    <w:rsid w:val="005B5524"/>
    <w:rsid w:val="005B55D0"/>
    <w:rsid w:val="005B640E"/>
    <w:rsid w:val="005C490C"/>
    <w:rsid w:val="005C4C01"/>
    <w:rsid w:val="005C54F5"/>
    <w:rsid w:val="005D0394"/>
    <w:rsid w:val="005D59E8"/>
    <w:rsid w:val="005E11CF"/>
    <w:rsid w:val="005E1366"/>
    <w:rsid w:val="005E2A74"/>
    <w:rsid w:val="005E2C90"/>
    <w:rsid w:val="005F004B"/>
    <w:rsid w:val="005F031E"/>
    <w:rsid w:val="005F43C5"/>
    <w:rsid w:val="006011B3"/>
    <w:rsid w:val="0061192B"/>
    <w:rsid w:val="00621C4E"/>
    <w:rsid w:val="00631032"/>
    <w:rsid w:val="006314A1"/>
    <w:rsid w:val="00631FC5"/>
    <w:rsid w:val="006358DA"/>
    <w:rsid w:val="00641E14"/>
    <w:rsid w:val="00642206"/>
    <w:rsid w:val="0065027C"/>
    <w:rsid w:val="006509EE"/>
    <w:rsid w:val="00650AF7"/>
    <w:rsid w:val="00653A08"/>
    <w:rsid w:val="00654B48"/>
    <w:rsid w:val="006555EF"/>
    <w:rsid w:val="006560EF"/>
    <w:rsid w:val="006613E8"/>
    <w:rsid w:val="0066216C"/>
    <w:rsid w:val="00683AB1"/>
    <w:rsid w:val="0068498D"/>
    <w:rsid w:val="00687D0B"/>
    <w:rsid w:val="00693589"/>
    <w:rsid w:val="00694523"/>
    <w:rsid w:val="00697A6C"/>
    <w:rsid w:val="006A364B"/>
    <w:rsid w:val="006A5817"/>
    <w:rsid w:val="006B5EB4"/>
    <w:rsid w:val="006C08BF"/>
    <w:rsid w:val="006C2060"/>
    <w:rsid w:val="006C3408"/>
    <w:rsid w:val="006C4E7C"/>
    <w:rsid w:val="006C5CF1"/>
    <w:rsid w:val="006C7220"/>
    <w:rsid w:val="006C76A5"/>
    <w:rsid w:val="006D0652"/>
    <w:rsid w:val="006D2E7A"/>
    <w:rsid w:val="006D4EA5"/>
    <w:rsid w:val="006E1C11"/>
    <w:rsid w:val="006E795B"/>
    <w:rsid w:val="006F0B15"/>
    <w:rsid w:val="006F6EAA"/>
    <w:rsid w:val="006F7649"/>
    <w:rsid w:val="007007EF"/>
    <w:rsid w:val="00701F11"/>
    <w:rsid w:val="00703AF2"/>
    <w:rsid w:val="00704610"/>
    <w:rsid w:val="00714278"/>
    <w:rsid w:val="00717411"/>
    <w:rsid w:val="0072118C"/>
    <w:rsid w:val="0072376C"/>
    <w:rsid w:val="00727791"/>
    <w:rsid w:val="00731F0C"/>
    <w:rsid w:val="0073355E"/>
    <w:rsid w:val="007337E4"/>
    <w:rsid w:val="00734780"/>
    <w:rsid w:val="0074040D"/>
    <w:rsid w:val="007408A0"/>
    <w:rsid w:val="00742C1F"/>
    <w:rsid w:val="00742C66"/>
    <w:rsid w:val="00744432"/>
    <w:rsid w:val="00747EA8"/>
    <w:rsid w:val="0076115B"/>
    <w:rsid w:val="00761C01"/>
    <w:rsid w:val="007627E9"/>
    <w:rsid w:val="00762917"/>
    <w:rsid w:val="0076524A"/>
    <w:rsid w:val="00772E82"/>
    <w:rsid w:val="00776E66"/>
    <w:rsid w:val="00782EE2"/>
    <w:rsid w:val="00784002"/>
    <w:rsid w:val="00784722"/>
    <w:rsid w:val="007858AC"/>
    <w:rsid w:val="00786A0B"/>
    <w:rsid w:val="00787F64"/>
    <w:rsid w:val="00790AC4"/>
    <w:rsid w:val="00795216"/>
    <w:rsid w:val="0079623F"/>
    <w:rsid w:val="007A259E"/>
    <w:rsid w:val="007A4B2C"/>
    <w:rsid w:val="007A5CFA"/>
    <w:rsid w:val="007A7185"/>
    <w:rsid w:val="007B00B4"/>
    <w:rsid w:val="007B0569"/>
    <w:rsid w:val="007B4B50"/>
    <w:rsid w:val="007B571E"/>
    <w:rsid w:val="007B6B7B"/>
    <w:rsid w:val="007C2A12"/>
    <w:rsid w:val="007C52D9"/>
    <w:rsid w:val="007D3AF5"/>
    <w:rsid w:val="007D5848"/>
    <w:rsid w:val="007E2AAC"/>
    <w:rsid w:val="007E34D2"/>
    <w:rsid w:val="007E5EA7"/>
    <w:rsid w:val="007E61F0"/>
    <w:rsid w:val="007F032B"/>
    <w:rsid w:val="007F1423"/>
    <w:rsid w:val="007F14B3"/>
    <w:rsid w:val="007F2696"/>
    <w:rsid w:val="007F3D06"/>
    <w:rsid w:val="007F4A56"/>
    <w:rsid w:val="007F53CA"/>
    <w:rsid w:val="007F6386"/>
    <w:rsid w:val="007F7719"/>
    <w:rsid w:val="0080451A"/>
    <w:rsid w:val="00805BBB"/>
    <w:rsid w:val="0082768F"/>
    <w:rsid w:val="00830232"/>
    <w:rsid w:val="00830AA8"/>
    <w:rsid w:val="00830CBC"/>
    <w:rsid w:val="00831F63"/>
    <w:rsid w:val="00833B84"/>
    <w:rsid w:val="00833D61"/>
    <w:rsid w:val="00836DD5"/>
    <w:rsid w:val="00840A5D"/>
    <w:rsid w:val="0085524A"/>
    <w:rsid w:val="00857D47"/>
    <w:rsid w:val="0086279B"/>
    <w:rsid w:val="00862B60"/>
    <w:rsid w:val="00871F77"/>
    <w:rsid w:val="008736AF"/>
    <w:rsid w:val="00873830"/>
    <w:rsid w:val="00874911"/>
    <w:rsid w:val="00874ED9"/>
    <w:rsid w:val="00877019"/>
    <w:rsid w:val="00877A4B"/>
    <w:rsid w:val="00881AF8"/>
    <w:rsid w:val="008829BD"/>
    <w:rsid w:val="00883DFE"/>
    <w:rsid w:val="008840C0"/>
    <w:rsid w:val="00886202"/>
    <w:rsid w:val="00887F18"/>
    <w:rsid w:val="00895DCC"/>
    <w:rsid w:val="00896947"/>
    <w:rsid w:val="008A13D2"/>
    <w:rsid w:val="008A5F7A"/>
    <w:rsid w:val="008A6B49"/>
    <w:rsid w:val="008A7D5D"/>
    <w:rsid w:val="008B441B"/>
    <w:rsid w:val="008C0DD8"/>
    <w:rsid w:val="008C2513"/>
    <w:rsid w:val="008C5535"/>
    <w:rsid w:val="008D3E45"/>
    <w:rsid w:val="008D4031"/>
    <w:rsid w:val="008D5AA2"/>
    <w:rsid w:val="008E00C2"/>
    <w:rsid w:val="008E745E"/>
    <w:rsid w:val="008F2C66"/>
    <w:rsid w:val="008F3252"/>
    <w:rsid w:val="00904A2C"/>
    <w:rsid w:val="00904AEA"/>
    <w:rsid w:val="00911003"/>
    <w:rsid w:val="009137D1"/>
    <w:rsid w:val="009233DC"/>
    <w:rsid w:val="009300CB"/>
    <w:rsid w:val="00931F42"/>
    <w:rsid w:val="00935831"/>
    <w:rsid w:val="009358A2"/>
    <w:rsid w:val="00941999"/>
    <w:rsid w:val="00944BE8"/>
    <w:rsid w:val="009459F5"/>
    <w:rsid w:val="009472BF"/>
    <w:rsid w:val="00950CDD"/>
    <w:rsid w:val="009515F3"/>
    <w:rsid w:val="009539DA"/>
    <w:rsid w:val="00954E50"/>
    <w:rsid w:val="009554C7"/>
    <w:rsid w:val="00956FBB"/>
    <w:rsid w:val="00962B92"/>
    <w:rsid w:val="009645DE"/>
    <w:rsid w:val="0096498F"/>
    <w:rsid w:val="00965548"/>
    <w:rsid w:val="009711D4"/>
    <w:rsid w:val="00972248"/>
    <w:rsid w:val="00972F83"/>
    <w:rsid w:val="00974337"/>
    <w:rsid w:val="00975095"/>
    <w:rsid w:val="00975CB6"/>
    <w:rsid w:val="00975F2F"/>
    <w:rsid w:val="00976A71"/>
    <w:rsid w:val="0098050B"/>
    <w:rsid w:val="00983450"/>
    <w:rsid w:val="009836C9"/>
    <w:rsid w:val="009850BF"/>
    <w:rsid w:val="00990054"/>
    <w:rsid w:val="00990377"/>
    <w:rsid w:val="00995BC1"/>
    <w:rsid w:val="009962F9"/>
    <w:rsid w:val="009A0311"/>
    <w:rsid w:val="009A3004"/>
    <w:rsid w:val="009A4683"/>
    <w:rsid w:val="009A76BA"/>
    <w:rsid w:val="009B0392"/>
    <w:rsid w:val="009B0EA1"/>
    <w:rsid w:val="009B3A11"/>
    <w:rsid w:val="009B5CD7"/>
    <w:rsid w:val="009C5E4E"/>
    <w:rsid w:val="009D3236"/>
    <w:rsid w:val="009D51DC"/>
    <w:rsid w:val="009D52CF"/>
    <w:rsid w:val="009D696D"/>
    <w:rsid w:val="009E3C7E"/>
    <w:rsid w:val="009E506D"/>
    <w:rsid w:val="009E5EBE"/>
    <w:rsid w:val="009E6888"/>
    <w:rsid w:val="009E798D"/>
    <w:rsid w:val="009F0996"/>
    <w:rsid w:val="009F0A48"/>
    <w:rsid w:val="009F143F"/>
    <w:rsid w:val="009F2654"/>
    <w:rsid w:val="009F4015"/>
    <w:rsid w:val="009F463C"/>
    <w:rsid w:val="00A01274"/>
    <w:rsid w:val="00A023B6"/>
    <w:rsid w:val="00A03B12"/>
    <w:rsid w:val="00A03D0D"/>
    <w:rsid w:val="00A041EF"/>
    <w:rsid w:val="00A07300"/>
    <w:rsid w:val="00A102BE"/>
    <w:rsid w:val="00A148F8"/>
    <w:rsid w:val="00A1561C"/>
    <w:rsid w:val="00A16DBA"/>
    <w:rsid w:val="00A2159F"/>
    <w:rsid w:val="00A2265B"/>
    <w:rsid w:val="00A22BA9"/>
    <w:rsid w:val="00A26FED"/>
    <w:rsid w:val="00A30983"/>
    <w:rsid w:val="00A34C4A"/>
    <w:rsid w:val="00A3745C"/>
    <w:rsid w:val="00A4325A"/>
    <w:rsid w:val="00A443F9"/>
    <w:rsid w:val="00A446D6"/>
    <w:rsid w:val="00A47EEE"/>
    <w:rsid w:val="00A517CE"/>
    <w:rsid w:val="00A51D48"/>
    <w:rsid w:val="00A5383C"/>
    <w:rsid w:val="00A5452C"/>
    <w:rsid w:val="00A5577F"/>
    <w:rsid w:val="00A60AD8"/>
    <w:rsid w:val="00A644FE"/>
    <w:rsid w:val="00A71B64"/>
    <w:rsid w:val="00A71E2C"/>
    <w:rsid w:val="00A81290"/>
    <w:rsid w:val="00A94368"/>
    <w:rsid w:val="00A957BB"/>
    <w:rsid w:val="00AA0E7B"/>
    <w:rsid w:val="00AA1E66"/>
    <w:rsid w:val="00AA29E1"/>
    <w:rsid w:val="00AA3BCE"/>
    <w:rsid w:val="00AA3E37"/>
    <w:rsid w:val="00AA41CC"/>
    <w:rsid w:val="00AA494B"/>
    <w:rsid w:val="00AB3653"/>
    <w:rsid w:val="00AB5FC1"/>
    <w:rsid w:val="00AB7B7F"/>
    <w:rsid w:val="00AC00F4"/>
    <w:rsid w:val="00AC2058"/>
    <w:rsid w:val="00AC2532"/>
    <w:rsid w:val="00AC3C09"/>
    <w:rsid w:val="00AC46CC"/>
    <w:rsid w:val="00AC593D"/>
    <w:rsid w:val="00AC748A"/>
    <w:rsid w:val="00AC7B2A"/>
    <w:rsid w:val="00AD1EA1"/>
    <w:rsid w:val="00AD4EE6"/>
    <w:rsid w:val="00AD5A88"/>
    <w:rsid w:val="00AD655B"/>
    <w:rsid w:val="00AD7BB0"/>
    <w:rsid w:val="00AF1659"/>
    <w:rsid w:val="00AF362F"/>
    <w:rsid w:val="00AF502C"/>
    <w:rsid w:val="00AF5A41"/>
    <w:rsid w:val="00AF766D"/>
    <w:rsid w:val="00B00D4A"/>
    <w:rsid w:val="00B02645"/>
    <w:rsid w:val="00B02891"/>
    <w:rsid w:val="00B057C9"/>
    <w:rsid w:val="00B06641"/>
    <w:rsid w:val="00B1053A"/>
    <w:rsid w:val="00B134D7"/>
    <w:rsid w:val="00B15EB5"/>
    <w:rsid w:val="00B21F78"/>
    <w:rsid w:val="00B23E2B"/>
    <w:rsid w:val="00B23F66"/>
    <w:rsid w:val="00B32C03"/>
    <w:rsid w:val="00B35ACC"/>
    <w:rsid w:val="00B36899"/>
    <w:rsid w:val="00B37A7A"/>
    <w:rsid w:val="00B37EE2"/>
    <w:rsid w:val="00B50A3E"/>
    <w:rsid w:val="00B50C96"/>
    <w:rsid w:val="00B5458E"/>
    <w:rsid w:val="00B56468"/>
    <w:rsid w:val="00B56992"/>
    <w:rsid w:val="00B6092B"/>
    <w:rsid w:val="00B618BD"/>
    <w:rsid w:val="00B64F90"/>
    <w:rsid w:val="00B67472"/>
    <w:rsid w:val="00B70689"/>
    <w:rsid w:val="00B716C5"/>
    <w:rsid w:val="00B7177F"/>
    <w:rsid w:val="00B71EF7"/>
    <w:rsid w:val="00B7261D"/>
    <w:rsid w:val="00B77ADA"/>
    <w:rsid w:val="00B8655A"/>
    <w:rsid w:val="00B906B2"/>
    <w:rsid w:val="00B938DC"/>
    <w:rsid w:val="00B95119"/>
    <w:rsid w:val="00B9747E"/>
    <w:rsid w:val="00BA0D6C"/>
    <w:rsid w:val="00BA4890"/>
    <w:rsid w:val="00BA5D36"/>
    <w:rsid w:val="00BB003D"/>
    <w:rsid w:val="00BB25B9"/>
    <w:rsid w:val="00BB578D"/>
    <w:rsid w:val="00BB7C48"/>
    <w:rsid w:val="00BC213B"/>
    <w:rsid w:val="00BC3A4F"/>
    <w:rsid w:val="00BC74D2"/>
    <w:rsid w:val="00BD4082"/>
    <w:rsid w:val="00BD4B90"/>
    <w:rsid w:val="00BD6B11"/>
    <w:rsid w:val="00BD72C1"/>
    <w:rsid w:val="00BD758F"/>
    <w:rsid w:val="00BD7FCA"/>
    <w:rsid w:val="00BE1456"/>
    <w:rsid w:val="00BE243E"/>
    <w:rsid w:val="00BE27C7"/>
    <w:rsid w:val="00BE3995"/>
    <w:rsid w:val="00BE4ECF"/>
    <w:rsid w:val="00BF0BCD"/>
    <w:rsid w:val="00BF34D1"/>
    <w:rsid w:val="00BF6045"/>
    <w:rsid w:val="00C00A40"/>
    <w:rsid w:val="00C05C4A"/>
    <w:rsid w:val="00C1312B"/>
    <w:rsid w:val="00C13662"/>
    <w:rsid w:val="00C145B9"/>
    <w:rsid w:val="00C159CC"/>
    <w:rsid w:val="00C20361"/>
    <w:rsid w:val="00C279C1"/>
    <w:rsid w:val="00C3134F"/>
    <w:rsid w:val="00C344F1"/>
    <w:rsid w:val="00C40FF6"/>
    <w:rsid w:val="00C46FBB"/>
    <w:rsid w:val="00C57B7F"/>
    <w:rsid w:val="00C62CAA"/>
    <w:rsid w:val="00C659E3"/>
    <w:rsid w:val="00C66421"/>
    <w:rsid w:val="00C6760E"/>
    <w:rsid w:val="00C7167F"/>
    <w:rsid w:val="00C72CB1"/>
    <w:rsid w:val="00C750EA"/>
    <w:rsid w:val="00C75462"/>
    <w:rsid w:val="00C8020B"/>
    <w:rsid w:val="00C8046C"/>
    <w:rsid w:val="00C80A05"/>
    <w:rsid w:val="00C80ACB"/>
    <w:rsid w:val="00C82363"/>
    <w:rsid w:val="00C83C1F"/>
    <w:rsid w:val="00C85BD5"/>
    <w:rsid w:val="00C87DA3"/>
    <w:rsid w:val="00C935AF"/>
    <w:rsid w:val="00C939DC"/>
    <w:rsid w:val="00C944D4"/>
    <w:rsid w:val="00C957D0"/>
    <w:rsid w:val="00C96708"/>
    <w:rsid w:val="00C96864"/>
    <w:rsid w:val="00CA6850"/>
    <w:rsid w:val="00CB0C98"/>
    <w:rsid w:val="00CB148F"/>
    <w:rsid w:val="00CB56E5"/>
    <w:rsid w:val="00CC0A32"/>
    <w:rsid w:val="00CC2523"/>
    <w:rsid w:val="00CC4978"/>
    <w:rsid w:val="00CC6602"/>
    <w:rsid w:val="00CC6F88"/>
    <w:rsid w:val="00CC71E4"/>
    <w:rsid w:val="00CC7F23"/>
    <w:rsid w:val="00CD0951"/>
    <w:rsid w:val="00CD2481"/>
    <w:rsid w:val="00CD3260"/>
    <w:rsid w:val="00CD35DD"/>
    <w:rsid w:val="00CD3614"/>
    <w:rsid w:val="00CE06BF"/>
    <w:rsid w:val="00CE0D57"/>
    <w:rsid w:val="00CE3450"/>
    <w:rsid w:val="00CE35C4"/>
    <w:rsid w:val="00CE5C57"/>
    <w:rsid w:val="00CE7070"/>
    <w:rsid w:val="00CF14B6"/>
    <w:rsid w:val="00CF6AA9"/>
    <w:rsid w:val="00D028B4"/>
    <w:rsid w:val="00D03AED"/>
    <w:rsid w:val="00D04F64"/>
    <w:rsid w:val="00D06074"/>
    <w:rsid w:val="00D12B9C"/>
    <w:rsid w:val="00D13003"/>
    <w:rsid w:val="00D155C1"/>
    <w:rsid w:val="00D15F2F"/>
    <w:rsid w:val="00D168D2"/>
    <w:rsid w:val="00D20522"/>
    <w:rsid w:val="00D20EC7"/>
    <w:rsid w:val="00D21FF6"/>
    <w:rsid w:val="00D22A81"/>
    <w:rsid w:val="00D25444"/>
    <w:rsid w:val="00D32F68"/>
    <w:rsid w:val="00D33AC3"/>
    <w:rsid w:val="00D353F9"/>
    <w:rsid w:val="00D358EF"/>
    <w:rsid w:val="00D40255"/>
    <w:rsid w:val="00D403C1"/>
    <w:rsid w:val="00D4074C"/>
    <w:rsid w:val="00D423C0"/>
    <w:rsid w:val="00D44FC3"/>
    <w:rsid w:val="00D46447"/>
    <w:rsid w:val="00D4667C"/>
    <w:rsid w:val="00D46A54"/>
    <w:rsid w:val="00D55B29"/>
    <w:rsid w:val="00D615C3"/>
    <w:rsid w:val="00D70117"/>
    <w:rsid w:val="00D7061D"/>
    <w:rsid w:val="00D70E6A"/>
    <w:rsid w:val="00D71FC6"/>
    <w:rsid w:val="00D73BE0"/>
    <w:rsid w:val="00D74A17"/>
    <w:rsid w:val="00D74C96"/>
    <w:rsid w:val="00D76ADE"/>
    <w:rsid w:val="00D814D0"/>
    <w:rsid w:val="00D82947"/>
    <w:rsid w:val="00D836F2"/>
    <w:rsid w:val="00D83C28"/>
    <w:rsid w:val="00D848BD"/>
    <w:rsid w:val="00D91232"/>
    <w:rsid w:val="00D92814"/>
    <w:rsid w:val="00D93020"/>
    <w:rsid w:val="00D9483E"/>
    <w:rsid w:val="00DA0391"/>
    <w:rsid w:val="00DA1519"/>
    <w:rsid w:val="00DA55DC"/>
    <w:rsid w:val="00DA6304"/>
    <w:rsid w:val="00DB18E9"/>
    <w:rsid w:val="00DB2BBF"/>
    <w:rsid w:val="00DB2CBB"/>
    <w:rsid w:val="00DB3911"/>
    <w:rsid w:val="00DB6670"/>
    <w:rsid w:val="00DB6E5D"/>
    <w:rsid w:val="00DC1111"/>
    <w:rsid w:val="00DC5441"/>
    <w:rsid w:val="00DD34F7"/>
    <w:rsid w:val="00DD5769"/>
    <w:rsid w:val="00DD61DE"/>
    <w:rsid w:val="00DD7057"/>
    <w:rsid w:val="00DE3319"/>
    <w:rsid w:val="00DE63E1"/>
    <w:rsid w:val="00DF153C"/>
    <w:rsid w:val="00DF28DB"/>
    <w:rsid w:val="00DF5B42"/>
    <w:rsid w:val="00DF6453"/>
    <w:rsid w:val="00DF786A"/>
    <w:rsid w:val="00E003B3"/>
    <w:rsid w:val="00E0108A"/>
    <w:rsid w:val="00E02B61"/>
    <w:rsid w:val="00E05F43"/>
    <w:rsid w:val="00E100D7"/>
    <w:rsid w:val="00E120C3"/>
    <w:rsid w:val="00E1233A"/>
    <w:rsid w:val="00E12500"/>
    <w:rsid w:val="00E13926"/>
    <w:rsid w:val="00E1745A"/>
    <w:rsid w:val="00E23C54"/>
    <w:rsid w:val="00E24245"/>
    <w:rsid w:val="00E27FA6"/>
    <w:rsid w:val="00E308A0"/>
    <w:rsid w:val="00E30B98"/>
    <w:rsid w:val="00E32865"/>
    <w:rsid w:val="00E44080"/>
    <w:rsid w:val="00E444F1"/>
    <w:rsid w:val="00E47D15"/>
    <w:rsid w:val="00E503D1"/>
    <w:rsid w:val="00E54E3F"/>
    <w:rsid w:val="00E54FFD"/>
    <w:rsid w:val="00E55A56"/>
    <w:rsid w:val="00E62556"/>
    <w:rsid w:val="00E637D0"/>
    <w:rsid w:val="00E659B0"/>
    <w:rsid w:val="00E703E8"/>
    <w:rsid w:val="00E70A43"/>
    <w:rsid w:val="00E83DFB"/>
    <w:rsid w:val="00E84507"/>
    <w:rsid w:val="00E848C5"/>
    <w:rsid w:val="00E87378"/>
    <w:rsid w:val="00E90CC5"/>
    <w:rsid w:val="00E91EBD"/>
    <w:rsid w:val="00E94F09"/>
    <w:rsid w:val="00E95A89"/>
    <w:rsid w:val="00E962F7"/>
    <w:rsid w:val="00E966B6"/>
    <w:rsid w:val="00EA1640"/>
    <w:rsid w:val="00EA1A98"/>
    <w:rsid w:val="00EA2CBA"/>
    <w:rsid w:val="00EA359E"/>
    <w:rsid w:val="00EB3F43"/>
    <w:rsid w:val="00EB773D"/>
    <w:rsid w:val="00EB7F5E"/>
    <w:rsid w:val="00EC1C74"/>
    <w:rsid w:val="00EC26E0"/>
    <w:rsid w:val="00EC553F"/>
    <w:rsid w:val="00EC607F"/>
    <w:rsid w:val="00ED5DDC"/>
    <w:rsid w:val="00EE0630"/>
    <w:rsid w:val="00EE485E"/>
    <w:rsid w:val="00EE6554"/>
    <w:rsid w:val="00EE72DD"/>
    <w:rsid w:val="00F007F2"/>
    <w:rsid w:val="00F030D4"/>
    <w:rsid w:val="00F101C7"/>
    <w:rsid w:val="00F147A0"/>
    <w:rsid w:val="00F15C5F"/>
    <w:rsid w:val="00F167A2"/>
    <w:rsid w:val="00F16809"/>
    <w:rsid w:val="00F20BB4"/>
    <w:rsid w:val="00F3010F"/>
    <w:rsid w:val="00F30834"/>
    <w:rsid w:val="00F30D28"/>
    <w:rsid w:val="00F314A7"/>
    <w:rsid w:val="00F33E5E"/>
    <w:rsid w:val="00F34451"/>
    <w:rsid w:val="00F34BF5"/>
    <w:rsid w:val="00F35B08"/>
    <w:rsid w:val="00F37BE7"/>
    <w:rsid w:val="00F37C0E"/>
    <w:rsid w:val="00F40E54"/>
    <w:rsid w:val="00F41E77"/>
    <w:rsid w:val="00F46793"/>
    <w:rsid w:val="00F50613"/>
    <w:rsid w:val="00F518D0"/>
    <w:rsid w:val="00F605D5"/>
    <w:rsid w:val="00F61D71"/>
    <w:rsid w:val="00F64AE8"/>
    <w:rsid w:val="00F65423"/>
    <w:rsid w:val="00F66A13"/>
    <w:rsid w:val="00F675F5"/>
    <w:rsid w:val="00F707AA"/>
    <w:rsid w:val="00F70ECF"/>
    <w:rsid w:val="00F71F52"/>
    <w:rsid w:val="00F847A0"/>
    <w:rsid w:val="00F8622C"/>
    <w:rsid w:val="00F903E5"/>
    <w:rsid w:val="00F918A1"/>
    <w:rsid w:val="00F93FC5"/>
    <w:rsid w:val="00F95126"/>
    <w:rsid w:val="00FA288D"/>
    <w:rsid w:val="00FA6DD7"/>
    <w:rsid w:val="00FA74CA"/>
    <w:rsid w:val="00FB03E6"/>
    <w:rsid w:val="00FB1FE1"/>
    <w:rsid w:val="00FB7FC0"/>
    <w:rsid w:val="00FC0BEF"/>
    <w:rsid w:val="00FC3CF5"/>
    <w:rsid w:val="00FD1030"/>
    <w:rsid w:val="00FD119A"/>
    <w:rsid w:val="00FD3A80"/>
    <w:rsid w:val="00FD565A"/>
    <w:rsid w:val="00FD6DFE"/>
    <w:rsid w:val="00FE2538"/>
    <w:rsid w:val="00FE345F"/>
    <w:rsid w:val="00FE4CA7"/>
    <w:rsid w:val="00FE6F07"/>
    <w:rsid w:val="00FF0F98"/>
    <w:rsid w:val="00FF4EAC"/>
    <w:rsid w:val="00FF5033"/>
    <w:rsid w:val="00FF6D01"/>
    <w:rsid w:val="00FF7440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4DF7BA3"/>
  <w15:docId w15:val="{21C60ECE-551E-465D-8AA5-E8E90A61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s-PE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jc w:val="center"/>
      <w:outlineLvl w:val="0"/>
    </w:pPr>
    <w:rPr>
      <w:rFonts w:ascii="Arial" w:hAnsi="Arial"/>
      <w:b/>
      <w:sz w:val="24"/>
      <w:u w:val="single"/>
      <w:lang w:val="es-ES_tradnl" w:eastAsia="es-ES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21042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qFormat/>
    <w:pPr>
      <w:keepNext/>
      <w:ind w:right="-5"/>
      <w:jc w:val="center"/>
      <w:outlineLvl w:val="4"/>
    </w:pPr>
    <w:rPr>
      <w:rFonts w:ascii="Arial" w:hAnsi="Arial"/>
      <w:b/>
      <w:sz w:val="24"/>
      <w:u w:val="single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BB003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qFormat/>
    <w:pPr>
      <w:keepNext/>
      <w:numPr>
        <w:numId w:val="1"/>
      </w:numPr>
      <w:tabs>
        <w:tab w:val="left" w:pos="570"/>
        <w:tab w:val="left" w:pos="1985"/>
      </w:tabs>
      <w:jc w:val="both"/>
      <w:outlineLvl w:val="6"/>
    </w:pPr>
    <w:rPr>
      <w:rFonts w:ascii="Arial" w:hAnsi="Arial"/>
      <w:b/>
      <w:lang w:val="es-ES_tradnl" w:eastAsia="es-ES"/>
    </w:rPr>
  </w:style>
  <w:style w:type="paragraph" w:styleId="Ttulo9">
    <w:name w:val="heading 9"/>
    <w:basedOn w:val="Normal"/>
    <w:next w:val="Normal"/>
    <w:qFormat/>
    <w:pPr>
      <w:keepNext/>
      <w:jc w:val="both"/>
      <w:outlineLvl w:val="8"/>
    </w:pPr>
    <w:rPr>
      <w:rFonts w:ascii="Arial" w:hAnsi="Arial"/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3detindependiente">
    <w:name w:val="Body Text Indent 3"/>
    <w:basedOn w:val="Normal"/>
    <w:link w:val="Sangra3detindependienteCar"/>
    <w:pPr>
      <w:spacing w:before="120"/>
      <w:ind w:left="425"/>
      <w:jc w:val="both"/>
    </w:pPr>
    <w:rPr>
      <w:rFonts w:ascii="Arial" w:hAnsi="Arial"/>
    </w:rPr>
  </w:style>
  <w:style w:type="paragraph" w:styleId="Textosinformato">
    <w:name w:val="Plain Text"/>
    <w:basedOn w:val="Normal"/>
    <w:rPr>
      <w:rFonts w:ascii="Courier New" w:hAnsi="Courier New"/>
      <w:lang w:val="es-PE"/>
    </w:rPr>
  </w:style>
  <w:style w:type="paragraph" w:styleId="Sangradetextonormal">
    <w:name w:val="Body Text Indent"/>
    <w:basedOn w:val="Normal"/>
    <w:pPr>
      <w:ind w:left="426"/>
      <w:jc w:val="both"/>
    </w:pPr>
    <w:rPr>
      <w:rFonts w:ascii="Arial" w:hAnsi="Arial"/>
    </w:rPr>
  </w:style>
  <w:style w:type="paragraph" w:styleId="Encabezado">
    <w:name w:val="header"/>
    <w:aliases w:val="encabezado"/>
    <w:basedOn w:val="Normal"/>
    <w:pPr>
      <w:widowControl w:val="0"/>
      <w:tabs>
        <w:tab w:val="center" w:pos="4252"/>
        <w:tab w:val="right" w:pos="8504"/>
      </w:tabs>
    </w:pPr>
    <w:rPr>
      <w:rFonts w:ascii="Arial" w:hAnsi="Arial"/>
      <w:lang w:val="es-ES_tradnl" w:eastAsia="es-ES"/>
    </w:rPr>
  </w:style>
  <w:style w:type="paragraph" w:customStyle="1" w:styleId="BodyText22">
    <w:name w:val="Body Text 22"/>
    <w:basedOn w:val="Normal"/>
    <w:pPr>
      <w:widowControl w:val="0"/>
      <w:tabs>
        <w:tab w:val="left" w:pos="1560"/>
        <w:tab w:val="left" w:pos="1985"/>
      </w:tabs>
      <w:jc w:val="both"/>
    </w:pPr>
    <w:rPr>
      <w:rFonts w:ascii="Arial" w:hAnsi="Arial"/>
      <w:sz w:val="24"/>
      <w:lang w:val="es-ES_tradnl" w:eastAsia="es-ES"/>
    </w:rPr>
  </w:style>
  <w:style w:type="paragraph" w:customStyle="1" w:styleId="Textoindependiente21">
    <w:name w:val="Texto independiente 21"/>
    <w:basedOn w:val="Normal"/>
    <w:pPr>
      <w:widowControl w:val="0"/>
      <w:jc w:val="both"/>
    </w:pPr>
    <w:rPr>
      <w:rFonts w:ascii="Arial" w:hAnsi="Arial"/>
      <w:lang w:val="es-ES_tradnl"/>
    </w:rPr>
  </w:style>
  <w:style w:type="paragraph" w:styleId="Textodebloque">
    <w:name w:val="Block Text"/>
    <w:basedOn w:val="Normal"/>
    <w:pPr>
      <w:ind w:left="1134" w:right="-5"/>
    </w:pPr>
    <w:rPr>
      <w:sz w:val="22"/>
    </w:rPr>
  </w:style>
  <w:style w:type="paragraph" w:customStyle="1" w:styleId="BodyText21">
    <w:name w:val="Body Text 21"/>
    <w:basedOn w:val="Normal"/>
    <w:pPr>
      <w:widowControl w:val="0"/>
      <w:pBdr>
        <w:bottom w:val="single" w:sz="6" w:space="1" w:color="auto"/>
      </w:pBdr>
      <w:ind w:right="759"/>
      <w:jc w:val="both"/>
    </w:pPr>
    <w:rPr>
      <w:rFonts w:ascii="Arial" w:hAnsi="Arial"/>
      <w:b/>
      <w:caps/>
      <w:sz w:val="16"/>
      <w:lang w:val="es-ES_tradnl" w:eastAsia="es-ES"/>
    </w:rPr>
  </w:style>
  <w:style w:type="paragraph" w:styleId="Textoindependiente">
    <w:name w:val="Body Text"/>
    <w:basedOn w:val="Normal"/>
    <w:pPr>
      <w:ind w:right="-5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ind w:left="284"/>
      <w:jc w:val="both"/>
    </w:pPr>
    <w:rPr>
      <w:rFonts w:ascii="Arial" w:hAnsi="Arial"/>
      <w:lang w:val="es-ES_tradnl" w:eastAsia="es-ES"/>
    </w:rPr>
  </w:style>
  <w:style w:type="paragraph" w:styleId="Textoindependiente2">
    <w:name w:val="Body Text 2"/>
    <w:basedOn w:val="Normal"/>
    <w:pPr>
      <w:jc w:val="both"/>
    </w:pPr>
    <w:rPr>
      <w:b/>
      <w:sz w:val="24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050420"/>
    <w:pPr>
      <w:widowControl w:val="0"/>
      <w:jc w:val="center"/>
    </w:pPr>
    <w:rPr>
      <w:b/>
      <w:snapToGrid w:val="0"/>
      <w:sz w:val="24"/>
      <w:u w:val="single"/>
      <w:lang w:val="es-ES_tradnl" w:eastAsia="es-ES"/>
    </w:rPr>
  </w:style>
  <w:style w:type="table" w:styleId="Tablaconcuadrcula">
    <w:name w:val="Table Grid"/>
    <w:basedOn w:val="Tablanormal"/>
    <w:uiPriority w:val="39"/>
    <w:rsid w:val="009F401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6314A1"/>
  </w:style>
  <w:style w:type="character" w:styleId="Refdenotaalpie">
    <w:name w:val="footnote reference"/>
    <w:semiHidden/>
    <w:rsid w:val="006314A1"/>
    <w:rPr>
      <w:vertAlign w:val="superscript"/>
    </w:rPr>
  </w:style>
  <w:style w:type="paragraph" w:customStyle="1" w:styleId="CarCar1CarCarCarCarCarCarCarCarCar">
    <w:name w:val="Car Car1 Car Car Car Car Car Car Car Car Car"/>
    <w:basedOn w:val="Normal"/>
    <w:next w:val="Normal"/>
    <w:rsid w:val="00AC7B2A"/>
    <w:pPr>
      <w:spacing w:after="160" w:line="240" w:lineRule="exact"/>
    </w:pPr>
    <w:rPr>
      <w:noProof/>
      <w:color w:val="000000"/>
      <w:lang w:eastAsia="es-ES"/>
    </w:rPr>
  </w:style>
  <w:style w:type="character" w:customStyle="1" w:styleId="Ttulo3Car">
    <w:name w:val="Título 3 Car"/>
    <w:link w:val="Ttulo3"/>
    <w:semiHidden/>
    <w:rsid w:val="00210426"/>
    <w:rPr>
      <w:rFonts w:ascii="Cambria" w:eastAsia="Times New Roman" w:hAnsi="Cambria" w:cs="Times New Roman"/>
      <w:b/>
      <w:bCs/>
      <w:sz w:val="26"/>
      <w:szCs w:val="26"/>
      <w:lang w:eastAsia="es-PE"/>
    </w:rPr>
  </w:style>
  <w:style w:type="paragraph" w:customStyle="1" w:styleId="BodyText23">
    <w:name w:val="Body Text 23"/>
    <w:basedOn w:val="Normal"/>
    <w:rsid w:val="00210426"/>
    <w:pPr>
      <w:widowControl w:val="0"/>
      <w:spacing w:line="-240" w:lineRule="auto"/>
      <w:jc w:val="both"/>
    </w:pPr>
    <w:rPr>
      <w:rFonts w:ascii="Arial" w:hAnsi="Arial"/>
      <w:snapToGrid w:val="0"/>
      <w:sz w:val="22"/>
      <w:lang w:val="es-ES_tradnl" w:eastAsia="es-ES"/>
    </w:rPr>
  </w:style>
  <w:style w:type="paragraph" w:styleId="Textodeglobo">
    <w:name w:val="Balloon Text"/>
    <w:basedOn w:val="Normal"/>
    <w:link w:val="TextodegloboCar"/>
    <w:rsid w:val="007B57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B571E"/>
    <w:rPr>
      <w:rFonts w:ascii="Tahoma" w:hAnsi="Tahoma" w:cs="Tahoma"/>
      <w:sz w:val="16"/>
      <w:szCs w:val="16"/>
      <w:lang w:eastAsia="es-PE"/>
    </w:rPr>
  </w:style>
  <w:style w:type="paragraph" w:styleId="Textoindependiente3">
    <w:name w:val="Body Text 3"/>
    <w:basedOn w:val="Normal"/>
    <w:link w:val="Textoindependiente3Car"/>
    <w:semiHidden/>
    <w:unhideWhenUsed/>
    <w:rsid w:val="00931F4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931F42"/>
    <w:rPr>
      <w:sz w:val="16"/>
      <w:szCs w:val="16"/>
      <w:lang w:eastAsia="es-PE"/>
    </w:rPr>
  </w:style>
  <w:style w:type="paragraph" w:styleId="Prrafodelista">
    <w:name w:val="List Paragraph"/>
    <w:aliases w:val="Titulo de Fígura,TITULO A,NIVEL ONE,Iz - Párrafo de lista,Sivsa Parrafo,ASPECTOS GENERALES,Bulleted List,Fundamentacion,lp1,Cuadro 2-1,Lista vistosa - Énfasis 11,Párrafo de lista2,Titulo parrafo,Punto,3,Footnote,List Paragraph1"/>
    <w:basedOn w:val="Normal"/>
    <w:link w:val="PrrafodelistaCar"/>
    <w:uiPriority w:val="1"/>
    <w:qFormat/>
    <w:rsid w:val="008A6B49"/>
    <w:pPr>
      <w:ind w:left="720"/>
      <w:contextualSpacing/>
    </w:pPr>
  </w:style>
  <w:style w:type="paragraph" w:customStyle="1" w:styleId="1Car">
    <w:name w:val="1 Car"/>
    <w:basedOn w:val="Normal"/>
    <w:next w:val="Normal"/>
    <w:rsid w:val="002B0F01"/>
    <w:pPr>
      <w:spacing w:after="160" w:line="240" w:lineRule="exact"/>
    </w:pPr>
    <w:rPr>
      <w:noProof/>
      <w:color w:val="000000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96947"/>
    <w:rPr>
      <w:rFonts w:ascii="Arial" w:hAnsi="Arial"/>
      <w:lang w:eastAsia="es-PE"/>
    </w:rPr>
  </w:style>
  <w:style w:type="character" w:styleId="Refdecomentario">
    <w:name w:val="annotation reference"/>
    <w:basedOn w:val="Fuentedeprrafopredeter"/>
    <w:semiHidden/>
    <w:unhideWhenUsed/>
    <w:rsid w:val="008A5F7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8A5F7A"/>
  </w:style>
  <w:style w:type="character" w:customStyle="1" w:styleId="TextocomentarioCar">
    <w:name w:val="Texto comentario Car"/>
    <w:basedOn w:val="Fuentedeprrafopredeter"/>
    <w:link w:val="Textocomentario"/>
    <w:rsid w:val="008A5F7A"/>
    <w:rPr>
      <w:lang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A5F7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A5F7A"/>
    <w:rPr>
      <w:b/>
      <w:bCs/>
      <w:lang w:eastAsia="es-PE"/>
    </w:rPr>
  </w:style>
  <w:style w:type="character" w:customStyle="1" w:styleId="Ttulo6Car">
    <w:name w:val="Título 6 Car"/>
    <w:basedOn w:val="Fuentedeprrafopredeter"/>
    <w:link w:val="Ttulo6"/>
    <w:uiPriority w:val="99"/>
    <w:rsid w:val="00BB003D"/>
    <w:rPr>
      <w:rFonts w:asciiTheme="majorHAnsi" w:eastAsiaTheme="majorEastAsia" w:hAnsiTheme="majorHAnsi" w:cstheme="majorBidi"/>
      <w:color w:val="243F60" w:themeColor="accent1" w:themeShade="7F"/>
      <w:lang w:eastAsia="es-PE"/>
    </w:rPr>
  </w:style>
  <w:style w:type="character" w:customStyle="1" w:styleId="PrrafodelistaCar">
    <w:name w:val="Párrafo de lista Car"/>
    <w:aliases w:val="Titulo de Fígura Car,TITULO A Car,NIVEL ONE Car,Iz - Párrafo de lista Car,Sivsa Parrafo Car,ASPECTOS GENERALES Car,Bulleted List Car,Fundamentacion Car,lp1 Car,Cuadro 2-1 Car,Lista vistosa - Énfasis 11 Car,Párrafo de lista2 Car"/>
    <w:link w:val="Prrafodelista"/>
    <w:uiPriority w:val="34"/>
    <w:qFormat/>
    <w:rsid w:val="0041045A"/>
    <w:rPr>
      <w:lang w:eastAsia="es-PE"/>
    </w:rPr>
  </w:style>
  <w:style w:type="paragraph" w:customStyle="1" w:styleId="TableParagraph">
    <w:name w:val="Table Paragraph"/>
    <w:basedOn w:val="Normal"/>
    <w:uiPriority w:val="1"/>
    <w:qFormat/>
    <w:rsid w:val="00FD119A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styleId="Hipervnculo">
    <w:name w:val="Hyperlink"/>
    <w:basedOn w:val="Fuentedeprrafopredeter"/>
    <w:unhideWhenUsed/>
    <w:rsid w:val="00FD119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119A"/>
    <w:rPr>
      <w:color w:val="808080"/>
      <w:shd w:val="clear" w:color="auto" w:fill="E6E6E6"/>
    </w:rPr>
  </w:style>
  <w:style w:type="table" w:customStyle="1" w:styleId="TableNormal">
    <w:name w:val="Table Normal"/>
    <w:uiPriority w:val="2"/>
    <w:semiHidden/>
    <w:unhideWhenUsed/>
    <w:qFormat/>
    <w:rsid w:val="005A7BB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uentedeprrafopredeter"/>
    <w:rsid w:val="00055809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Default">
    <w:name w:val="Default"/>
    <w:rsid w:val="00ED5D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PE"/>
    </w:rPr>
  </w:style>
  <w:style w:type="paragraph" w:styleId="NormalWeb">
    <w:name w:val="Normal (Web)"/>
    <w:basedOn w:val="Normal"/>
    <w:uiPriority w:val="99"/>
    <w:semiHidden/>
    <w:unhideWhenUsed/>
    <w:rsid w:val="00B15EB5"/>
    <w:pPr>
      <w:spacing w:before="100" w:beforeAutospacing="1" w:after="100" w:afterAutospacing="1"/>
    </w:pPr>
    <w:rPr>
      <w:sz w:val="24"/>
      <w:szCs w:val="24"/>
      <w:lang w:val="es-PE"/>
    </w:rPr>
  </w:style>
  <w:style w:type="character" w:styleId="Fuerte">
    <w:name w:val="Strong"/>
    <w:basedOn w:val="Fuentedeprrafopredeter"/>
    <w:uiPriority w:val="22"/>
    <w:qFormat/>
    <w:rsid w:val="00B15EB5"/>
    <w:rPr>
      <w:b/>
      <w:bCs/>
    </w:rPr>
  </w:style>
  <w:style w:type="character" w:customStyle="1" w:styleId="Ttulo1Car">
    <w:name w:val="Título 1 Car"/>
    <w:basedOn w:val="Fuentedeprrafopredeter"/>
    <w:link w:val="Ttulo1"/>
    <w:rsid w:val="00343BAF"/>
    <w:rPr>
      <w:rFonts w:ascii="Arial" w:hAnsi="Arial"/>
      <w:b/>
      <w:sz w:val="24"/>
      <w:u w:val="single"/>
      <w:lang w:val="es-ES_tradnl"/>
    </w:rPr>
  </w:style>
  <w:style w:type="character" w:styleId="nfasis">
    <w:name w:val="Emphasis"/>
    <w:basedOn w:val="Fuentedeprrafopredeter"/>
    <w:uiPriority w:val="20"/>
    <w:qFormat/>
    <w:rsid w:val="00BE243E"/>
    <w:rPr>
      <w:i/>
      <w:iCs/>
    </w:rPr>
  </w:style>
  <w:style w:type="character" w:styleId="Hipervnculovisitado">
    <w:name w:val="FollowedHyperlink"/>
    <w:basedOn w:val="Fuentedeprrafopredeter"/>
    <w:semiHidden/>
    <w:unhideWhenUsed/>
    <w:rsid w:val="00833B84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693589"/>
    <w:rPr>
      <w:lang w:eastAsia="es-PE"/>
    </w:rPr>
  </w:style>
  <w:style w:type="table" w:customStyle="1" w:styleId="TableGrid">
    <w:name w:val="TableGrid"/>
    <w:rsid w:val="005939A2"/>
    <w:rPr>
      <w:rFonts w:ascii="Calibri" w:hAnsi="Calibri"/>
      <w:sz w:val="22"/>
      <w:szCs w:val="22"/>
      <w:lang w:val="es-PE" w:eastAsia="es-P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0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747F2-0347-46A7-8195-56DEB3444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212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ESPECIFICACIONES TECNICAS DEL SERVICIO DE TRAMITE DOCUMENTARIO-OPERACIONES TALARA</vt:lpstr>
    </vt:vector>
  </TitlesOfParts>
  <Company>RCH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ESPECIFICACIONES TECNICAS DEL SERVICIO DE TRAMITE DOCUMENTARIO-OPERACIONES TALARA</dc:title>
  <dc:creator>Operaciones Talara</dc:creator>
  <cp:lastModifiedBy>Margeory Johadine Huamanquispe Zambrano</cp:lastModifiedBy>
  <cp:revision>65</cp:revision>
  <cp:lastPrinted>2023-06-26T17:37:00Z</cp:lastPrinted>
  <dcterms:created xsi:type="dcterms:W3CDTF">2023-06-19T22:37:00Z</dcterms:created>
  <dcterms:modified xsi:type="dcterms:W3CDTF">2026-08-17T21:47:00Z</dcterms:modified>
</cp:coreProperties>
</file>